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215" w:rsidRDefault="001A2C8D">
      <w:pPr>
        <w:sectPr w:rsidR="00F66215" w:rsidSect="00F66215">
          <w:pgSz w:w="15840" w:h="12240" w:orient="landscape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0DD383D6" wp14:editId="06755448">
                <wp:simplePos x="0" y="0"/>
                <wp:positionH relativeFrom="column">
                  <wp:posOffset>-824230</wp:posOffset>
                </wp:positionH>
                <wp:positionV relativeFrom="paragraph">
                  <wp:posOffset>20955</wp:posOffset>
                </wp:positionV>
                <wp:extent cx="2695575" cy="5964555"/>
                <wp:effectExtent l="0" t="0" r="9525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596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1A2C8D" w:rsidRDefault="00EE6EC9" w:rsidP="00670032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187" w:right="-15" w:hanging="187"/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</w:pPr>
                            <w:r w:rsidRPr="001A2C8D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t>At least 18 years of age.</w:t>
                            </w:r>
                          </w:p>
                          <w:p w:rsidR="00EE6EC9" w:rsidRPr="001A2C8D" w:rsidRDefault="00EE6EC9" w:rsidP="00670032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187" w:right="-15" w:hanging="187"/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</w:pPr>
                            <w:r w:rsidRPr="001A2C8D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t>In good physical and mental health.</w:t>
                            </w:r>
                          </w:p>
                          <w:p w:rsidR="00EE6EC9" w:rsidRPr="001A2C8D" w:rsidRDefault="00EE6EC9" w:rsidP="00670032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0"/>
                              <w:ind w:left="187" w:right="-15" w:hanging="187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A2C8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An understanding of the safety, permanence, and well-being needs of children and non-minor dependents who have been victims of child abuse and neglect, and a capacity and willingness to meet those needs, including the need for protection, and a willingness to make use of support resources offered by the agency, or a support structure in place, or both. </w:t>
                            </w:r>
                          </w:p>
                          <w:p w:rsidR="00EE6EC9" w:rsidRPr="001A2C8D" w:rsidRDefault="00EE6EC9" w:rsidP="00670032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0"/>
                              <w:ind w:left="187" w:right="-15" w:hanging="187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A2C8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An understanding of children’s or non-minor dependents’ needs and development, effective parenting skills or knowledge about parenting, and a capacity to act as a reasonable and prudent parent in day-to-day decision making. </w:t>
                            </w:r>
                          </w:p>
                          <w:p w:rsidR="00EE6EC9" w:rsidRPr="001A2C8D" w:rsidRDefault="00EE6EC9" w:rsidP="00670032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0"/>
                              <w:ind w:left="187" w:right="-15" w:hanging="187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A2C8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An understanding </w:t>
                            </w:r>
                            <w:proofErr w:type="gramStart"/>
                            <w:r w:rsidRPr="001A2C8D">
                              <w:rPr>
                                <w:color w:val="auto"/>
                                <w:sz w:val="20"/>
                                <w:szCs w:val="20"/>
                              </w:rPr>
                              <w:t>of  his</w:t>
                            </w:r>
                            <w:proofErr w:type="gramEnd"/>
                            <w:r w:rsidRPr="001A2C8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or her role as a Resource Family and a capacity to work cooperatively with the County and other service providers in implementing a child’s or non-minor dependent’s case plan. </w:t>
                            </w:r>
                          </w:p>
                          <w:p w:rsidR="00EE6EC9" w:rsidRPr="001A2C8D" w:rsidRDefault="00EE6EC9" w:rsidP="00670032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0"/>
                              <w:ind w:left="187" w:hanging="187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A2C8D">
                              <w:rPr>
                                <w:color w:val="auto"/>
                                <w:sz w:val="20"/>
                                <w:szCs w:val="20"/>
                              </w:rPr>
                              <w:t>The financial ability within the household to ensure the stability and financial security of the family.</w:t>
                            </w:r>
                          </w:p>
                          <w:p w:rsidR="00EE6EC9" w:rsidRPr="001A2C8D" w:rsidRDefault="00EE6EC9" w:rsidP="00670032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0"/>
                              <w:ind w:left="187" w:hanging="187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A2C8D">
                              <w:rPr>
                                <w:color w:val="auto"/>
                                <w:sz w:val="20"/>
                                <w:szCs w:val="20"/>
                              </w:rPr>
                              <w:t>An ability and willingness to maintain the least restrictive and most family-like environment that serves the needs of a child or non-minor dependent.</w:t>
                            </w:r>
                          </w:p>
                          <w:p w:rsidR="00EE6EC9" w:rsidRPr="001A2C8D" w:rsidRDefault="00EE6EC9" w:rsidP="00670032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187" w:right="-14" w:hanging="187"/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</w:pPr>
                            <w:r w:rsidRPr="001A2C8D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t>Demonstrate an understanding of the rights of children or non-minor dependents in care and his or her responsibility to safeguard those rights.</w:t>
                            </w:r>
                          </w:p>
                          <w:p w:rsidR="00EE6EC9" w:rsidRPr="001A2C8D" w:rsidRDefault="00EE6EC9" w:rsidP="00670032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187" w:right="-14" w:hanging="187"/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</w:pPr>
                            <w:r w:rsidRPr="001A2C8D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t>Knowledge and willingness to prepare a child for adulthood or to prepare a non-minor dependent for the transition to independent living.</w:t>
                            </w:r>
                          </w:p>
                          <w:p w:rsidR="00EE6EC9" w:rsidRPr="00670032" w:rsidRDefault="00EE6EC9" w:rsidP="001A2C8D">
                            <w:pPr>
                              <w:pStyle w:val="BodyText"/>
                              <w:spacing w:line="240" w:lineRule="auto"/>
                              <w:ind w:left="187" w:right="-14"/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670032"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4.9pt;margin-top:1.65pt;width:212.25pt;height:469.6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" filled="f" fillcolor="#cd4313" stroked="f" insetpen="t">
                <v:textbox inset="2.88pt,2.88pt,2.88pt,2.88pt">
                  <w:txbxContent>
                    <w:p w:rsidR="00EE6EC9" w:rsidRPr="001A2C8D" w:rsidRDefault="00EE6EC9" w:rsidP="00670032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40" w:lineRule="auto"/>
                        <w:ind w:left="187" w:right="-15" w:hanging="187"/>
                        <w:rPr>
                          <w:rFonts w:ascii="Arial" w:hAnsi="Arial" w:cs="Arial"/>
                          <w:color w:val="auto"/>
                          <w:sz w:val="20"/>
                        </w:rPr>
                      </w:pPr>
                      <w:r w:rsidRPr="001A2C8D">
                        <w:rPr>
                          <w:rFonts w:ascii="Arial" w:hAnsi="Arial" w:cs="Arial"/>
                          <w:color w:val="auto"/>
                          <w:sz w:val="20"/>
                        </w:rPr>
                        <w:t>At least 18 years of age.</w:t>
                      </w:r>
                    </w:p>
                    <w:p w:rsidR="00EE6EC9" w:rsidRPr="001A2C8D" w:rsidRDefault="00EE6EC9" w:rsidP="00670032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40" w:lineRule="auto"/>
                        <w:ind w:left="187" w:right="-15" w:hanging="187"/>
                        <w:rPr>
                          <w:rFonts w:ascii="Arial" w:hAnsi="Arial" w:cs="Arial"/>
                          <w:color w:val="auto"/>
                          <w:sz w:val="20"/>
                        </w:rPr>
                      </w:pPr>
                      <w:r w:rsidRPr="001A2C8D">
                        <w:rPr>
                          <w:rFonts w:ascii="Arial" w:hAnsi="Arial" w:cs="Arial"/>
                          <w:color w:val="auto"/>
                          <w:sz w:val="20"/>
                        </w:rPr>
                        <w:t>In good physical and mental health.</w:t>
                      </w:r>
                    </w:p>
                    <w:p w:rsidR="00EE6EC9" w:rsidRPr="001A2C8D" w:rsidRDefault="00EE6EC9" w:rsidP="00670032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0"/>
                        <w:ind w:left="187" w:right="-15" w:hanging="187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1A2C8D">
                        <w:rPr>
                          <w:color w:val="auto"/>
                          <w:sz w:val="20"/>
                          <w:szCs w:val="20"/>
                        </w:rPr>
                        <w:t xml:space="preserve">An understanding of the safety, permanence, and well-being needs of children and non-minor dependents who have been victims of child abuse and neglect, and a capacity and willingness to meet those needs, including the need for protection, and a willingness to make use of support resources offered by the agency, or a support structure in place, or both. </w:t>
                      </w:r>
                    </w:p>
                    <w:p w:rsidR="00EE6EC9" w:rsidRPr="001A2C8D" w:rsidRDefault="00EE6EC9" w:rsidP="00670032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0"/>
                        <w:ind w:left="187" w:right="-15" w:hanging="187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1A2C8D">
                        <w:rPr>
                          <w:color w:val="auto"/>
                          <w:sz w:val="20"/>
                          <w:szCs w:val="20"/>
                        </w:rPr>
                        <w:t xml:space="preserve">An understanding of children’s or non-minor dependents’ needs and development, effective parenting skills or knowledge about parenting, and a capacity to act as a reasonable and prudent parent in day-to-day decision making. </w:t>
                      </w:r>
                    </w:p>
                    <w:p w:rsidR="00EE6EC9" w:rsidRPr="001A2C8D" w:rsidRDefault="00EE6EC9" w:rsidP="00670032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0"/>
                        <w:ind w:left="187" w:right="-15" w:hanging="187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1A2C8D">
                        <w:rPr>
                          <w:color w:val="auto"/>
                          <w:sz w:val="20"/>
                          <w:szCs w:val="20"/>
                        </w:rPr>
                        <w:t xml:space="preserve">An understanding </w:t>
                      </w:r>
                      <w:proofErr w:type="gramStart"/>
                      <w:r w:rsidRPr="001A2C8D">
                        <w:rPr>
                          <w:color w:val="auto"/>
                          <w:sz w:val="20"/>
                          <w:szCs w:val="20"/>
                        </w:rPr>
                        <w:t>of  his</w:t>
                      </w:r>
                      <w:proofErr w:type="gramEnd"/>
                      <w:r w:rsidRPr="001A2C8D">
                        <w:rPr>
                          <w:color w:val="auto"/>
                          <w:sz w:val="20"/>
                          <w:szCs w:val="20"/>
                        </w:rPr>
                        <w:t xml:space="preserve"> or her role as a Resource Family and a capacity to work cooperatively with the County and other service providers in implementing a child’s or non-minor dependent’s case plan. </w:t>
                      </w:r>
                    </w:p>
                    <w:p w:rsidR="00EE6EC9" w:rsidRPr="001A2C8D" w:rsidRDefault="00EE6EC9" w:rsidP="00670032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0"/>
                        <w:ind w:left="187" w:hanging="187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1A2C8D">
                        <w:rPr>
                          <w:color w:val="auto"/>
                          <w:sz w:val="20"/>
                          <w:szCs w:val="20"/>
                        </w:rPr>
                        <w:t>The financial ability within the household to ensure the stability and financial security of the family.</w:t>
                      </w:r>
                    </w:p>
                    <w:p w:rsidR="00EE6EC9" w:rsidRPr="001A2C8D" w:rsidRDefault="00EE6EC9" w:rsidP="00670032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0"/>
                        <w:ind w:left="187" w:hanging="187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1A2C8D">
                        <w:rPr>
                          <w:color w:val="auto"/>
                          <w:sz w:val="20"/>
                          <w:szCs w:val="20"/>
                        </w:rPr>
                        <w:t>An ability and willingness to maintain the least restrictive and most family-like environment that serves the needs of a child or non-minor dependent.</w:t>
                      </w:r>
                    </w:p>
                    <w:p w:rsidR="00EE6EC9" w:rsidRPr="001A2C8D" w:rsidRDefault="00EE6EC9" w:rsidP="00670032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40" w:lineRule="auto"/>
                        <w:ind w:left="187" w:right="-14" w:hanging="187"/>
                        <w:rPr>
                          <w:rFonts w:ascii="Arial" w:hAnsi="Arial" w:cs="Arial"/>
                          <w:color w:val="auto"/>
                          <w:sz w:val="20"/>
                        </w:rPr>
                      </w:pPr>
                      <w:r w:rsidRPr="001A2C8D">
                        <w:rPr>
                          <w:rFonts w:ascii="Arial" w:hAnsi="Arial" w:cs="Arial"/>
                          <w:color w:val="auto"/>
                          <w:sz w:val="20"/>
                        </w:rPr>
                        <w:t>Demonstrate an understanding of the rights of children or non-minor dependents in care and his or her responsibility to safeguard those rights.</w:t>
                      </w:r>
                    </w:p>
                    <w:p w:rsidR="00EE6EC9" w:rsidRPr="001A2C8D" w:rsidRDefault="00EE6EC9" w:rsidP="00670032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40" w:lineRule="auto"/>
                        <w:ind w:left="187" w:right="-14" w:hanging="187"/>
                        <w:rPr>
                          <w:rFonts w:ascii="Arial" w:hAnsi="Arial" w:cs="Arial"/>
                          <w:color w:val="auto"/>
                          <w:sz w:val="20"/>
                        </w:rPr>
                      </w:pPr>
                      <w:r w:rsidRPr="001A2C8D">
                        <w:rPr>
                          <w:rFonts w:ascii="Arial" w:hAnsi="Arial" w:cs="Arial"/>
                          <w:color w:val="auto"/>
                          <w:sz w:val="20"/>
                        </w:rPr>
                        <w:t>Knowledge and willingness to prepare a child for adulthood or to prepare a non-minor dependent for the transition to independent living.</w:t>
                      </w:r>
                    </w:p>
                    <w:p w:rsidR="00EE6EC9" w:rsidRPr="00670032" w:rsidRDefault="00EE6EC9" w:rsidP="001A2C8D">
                      <w:pPr>
                        <w:pStyle w:val="BodyText"/>
                        <w:spacing w:line="240" w:lineRule="auto"/>
                        <w:ind w:left="187" w:right="-14"/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  <w:r w:rsidRPr="00670032"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364DB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9BD21D" wp14:editId="39D84E72">
                <wp:simplePos x="0" y="0"/>
                <wp:positionH relativeFrom="column">
                  <wp:posOffset>2461437</wp:posOffset>
                </wp:positionH>
                <wp:positionV relativeFrom="paragraph">
                  <wp:posOffset>2381693</wp:posOffset>
                </wp:positionV>
                <wp:extent cx="2669511" cy="1147696"/>
                <wp:effectExtent l="0" t="0" r="0" b="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11" cy="11476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EC9" w:rsidRPr="00C84C40" w:rsidRDefault="00EE6EC9" w:rsidP="00363887">
                            <w:pPr>
                              <w:pStyle w:val="LogoBox"/>
                              <w:spacing w:after="0" w:line="240" w:lineRule="auto"/>
                              <w:ind w:right="-9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C84C40">
                              <w:rPr>
                                <w:i/>
                                <w:sz w:val="22"/>
                                <w:szCs w:val="22"/>
                              </w:rPr>
                              <w:t>To Request an RFA Application contact:</w:t>
                            </w:r>
                          </w:p>
                          <w:p w:rsidR="00EE6EC9" w:rsidRDefault="00EE6EC9" w:rsidP="00886C5C">
                            <w:pPr>
                              <w:pStyle w:val="LogoBox"/>
                              <w:spacing w:after="0" w:line="240" w:lineRule="auto"/>
                              <w:ind w:right="-9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Sylvia Zendejas</w:t>
                            </w:r>
                            <w:r w:rsidRPr="004364DB">
                              <w:rPr>
                                <w:i/>
                                <w:sz w:val="22"/>
                                <w:szCs w:val="22"/>
                              </w:rPr>
                              <w:t>-Social Worker</w:t>
                            </w:r>
                          </w:p>
                          <w:p w:rsidR="00EE6EC9" w:rsidRDefault="00EE6EC9" w:rsidP="00886C5C">
                            <w:pPr>
                              <w:pStyle w:val="LogoBox"/>
                              <w:spacing w:after="0" w:line="240" w:lineRule="auto"/>
                              <w:ind w:right="-9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Melissa Perez-Social Worker</w:t>
                            </w:r>
                          </w:p>
                          <w:p w:rsidR="00EE6EC9" w:rsidRDefault="00EE6EC9" w:rsidP="00886C5C">
                            <w:pPr>
                              <w:pStyle w:val="LogoBox"/>
                              <w:spacing w:after="0" w:line="240" w:lineRule="auto"/>
                              <w:ind w:right="-9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Julissa</w:t>
                            </w:r>
                            <w:proofErr w:type="spellEnd"/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 Orozco</w:t>
                            </w:r>
                            <w:r w:rsidR="000C7EDB">
                              <w:rPr>
                                <w:i/>
                                <w:sz w:val="22"/>
                                <w:szCs w:val="22"/>
                              </w:rPr>
                              <w:t>- Social Worker</w:t>
                            </w:r>
                            <w:bookmarkStart w:id="0" w:name="_GoBack"/>
                            <w:bookmarkEnd w:id="0"/>
                          </w:p>
                          <w:p w:rsidR="00EE6EC9" w:rsidRDefault="00EE6EC9" w:rsidP="00886C5C">
                            <w:pPr>
                              <w:pStyle w:val="LogoBox"/>
                              <w:spacing w:after="0" w:line="240" w:lineRule="auto"/>
                              <w:ind w:right="-9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Charlene Lord-Social Work Supervisor</w:t>
                            </w:r>
                          </w:p>
                          <w:p w:rsidR="00EE6EC9" w:rsidRPr="00C84C40" w:rsidRDefault="00EE6EC9" w:rsidP="00363887">
                            <w:pPr>
                              <w:pStyle w:val="LogoBox"/>
                              <w:spacing w:after="0" w:line="240" w:lineRule="auto"/>
                              <w:ind w:right="-9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San Benito</w:t>
                            </w:r>
                            <w:r w:rsidRPr="00C84C40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County Human Services Agency</w:t>
                            </w:r>
                          </w:p>
                          <w:p w:rsidR="00EE6EC9" w:rsidRPr="0027046B" w:rsidRDefault="00EE6EC9" w:rsidP="00646EA0">
                            <w:pPr>
                              <w:pStyle w:val="LogoBox"/>
                              <w:ind w:right="-90"/>
                            </w:pPr>
                          </w:p>
                          <w:p w:rsidR="00EE6EC9" w:rsidRDefault="00EE6EC9" w:rsidP="00646EA0">
                            <w:pPr>
                              <w:ind w:right="-9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193.8pt;margin-top:187.55pt;width:210.2pt;height:90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npRuQ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" filled="f" stroked="f">
                <v:textbox>
                  <w:txbxContent>
                    <w:p w:rsidR="00EE6EC9" w:rsidRPr="00C84C40" w:rsidRDefault="00EE6EC9" w:rsidP="00363887">
                      <w:pPr>
                        <w:pStyle w:val="LogoBox"/>
                        <w:spacing w:after="0" w:line="240" w:lineRule="auto"/>
                        <w:ind w:right="-90"/>
                        <w:rPr>
                          <w:i/>
                          <w:sz w:val="22"/>
                          <w:szCs w:val="22"/>
                        </w:rPr>
                      </w:pPr>
                      <w:r w:rsidRPr="00C84C40">
                        <w:rPr>
                          <w:i/>
                          <w:sz w:val="22"/>
                          <w:szCs w:val="22"/>
                        </w:rPr>
                        <w:t>To Request an RFA Application contact:</w:t>
                      </w:r>
                    </w:p>
                    <w:p w:rsidR="00EE6EC9" w:rsidRDefault="00EE6EC9" w:rsidP="00886C5C">
                      <w:pPr>
                        <w:pStyle w:val="LogoBox"/>
                        <w:spacing w:after="0" w:line="240" w:lineRule="auto"/>
                        <w:ind w:right="-90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Sylvia Zendejas</w:t>
                      </w:r>
                      <w:r w:rsidRPr="004364DB">
                        <w:rPr>
                          <w:i/>
                          <w:sz w:val="22"/>
                          <w:szCs w:val="22"/>
                        </w:rPr>
                        <w:t>-Social Worker</w:t>
                      </w:r>
                    </w:p>
                    <w:p w:rsidR="00EE6EC9" w:rsidRDefault="00EE6EC9" w:rsidP="00886C5C">
                      <w:pPr>
                        <w:pStyle w:val="LogoBox"/>
                        <w:spacing w:after="0" w:line="240" w:lineRule="auto"/>
                        <w:ind w:right="-90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Melissa Perez-Social Worker</w:t>
                      </w:r>
                    </w:p>
                    <w:p w:rsidR="00EE6EC9" w:rsidRDefault="00EE6EC9" w:rsidP="00886C5C">
                      <w:pPr>
                        <w:pStyle w:val="LogoBox"/>
                        <w:spacing w:after="0" w:line="240" w:lineRule="auto"/>
                        <w:ind w:right="-90"/>
                        <w:rPr>
                          <w:i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i/>
                          <w:sz w:val="22"/>
                          <w:szCs w:val="22"/>
                        </w:rPr>
                        <w:t>Julissa</w:t>
                      </w:r>
                      <w:proofErr w:type="spellEnd"/>
                      <w:r>
                        <w:rPr>
                          <w:i/>
                          <w:sz w:val="22"/>
                          <w:szCs w:val="22"/>
                        </w:rPr>
                        <w:t xml:space="preserve"> Orozco</w:t>
                      </w:r>
                      <w:r w:rsidR="000C7EDB">
                        <w:rPr>
                          <w:i/>
                          <w:sz w:val="22"/>
                          <w:szCs w:val="22"/>
                        </w:rPr>
                        <w:t>- Social Worker</w:t>
                      </w:r>
                      <w:bookmarkStart w:id="1" w:name="_GoBack"/>
                      <w:bookmarkEnd w:id="1"/>
                    </w:p>
                    <w:p w:rsidR="00EE6EC9" w:rsidRDefault="00EE6EC9" w:rsidP="00886C5C">
                      <w:pPr>
                        <w:pStyle w:val="LogoBox"/>
                        <w:spacing w:after="0" w:line="240" w:lineRule="auto"/>
                        <w:ind w:right="-90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Charlene Lord-Social Work Supervisor</w:t>
                      </w:r>
                    </w:p>
                    <w:p w:rsidR="00EE6EC9" w:rsidRPr="00C84C40" w:rsidRDefault="00EE6EC9" w:rsidP="00363887">
                      <w:pPr>
                        <w:pStyle w:val="LogoBox"/>
                        <w:spacing w:after="0" w:line="240" w:lineRule="auto"/>
                        <w:ind w:right="-90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San Benito</w:t>
                      </w:r>
                      <w:r w:rsidRPr="00C84C40">
                        <w:rPr>
                          <w:i/>
                          <w:sz w:val="22"/>
                          <w:szCs w:val="22"/>
                        </w:rPr>
                        <w:t xml:space="preserve"> County Human Services Agency</w:t>
                      </w:r>
                    </w:p>
                    <w:p w:rsidR="00EE6EC9" w:rsidRPr="0027046B" w:rsidRDefault="00EE6EC9" w:rsidP="00646EA0">
                      <w:pPr>
                        <w:pStyle w:val="LogoBox"/>
                        <w:ind w:right="-90"/>
                      </w:pPr>
                    </w:p>
                    <w:p w:rsidR="00EE6EC9" w:rsidRDefault="00EE6EC9" w:rsidP="00646EA0">
                      <w:pPr>
                        <w:ind w:right="-90"/>
                      </w:pPr>
                    </w:p>
                  </w:txbxContent>
                </v:textbox>
              </v:shape>
            </w:pict>
          </mc:Fallback>
        </mc:AlternateContent>
      </w:r>
      <w:r w:rsidR="001D7472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3A462FD3" wp14:editId="31A58546">
                <wp:simplePos x="0" y="0"/>
                <wp:positionH relativeFrom="column">
                  <wp:posOffset>2730500</wp:posOffset>
                </wp:positionH>
                <wp:positionV relativeFrom="paragraph">
                  <wp:posOffset>3370580</wp:posOffset>
                </wp:positionV>
                <wp:extent cx="2286000" cy="2171700"/>
                <wp:effectExtent l="0" t="0" r="317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950D05" w:rsidRDefault="00EE6EC9" w:rsidP="006F773F">
                            <w:pPr>
                              <w:pStyle w:val="PhFax"/>
                            </w:pPr>
                            <w:r w:rsidRPr="0027046B">
                              <w:br/>
                            </w:r>
                            <w:r w:rsidRPr="0027046B">
                              <w:br/>
                            </w:r>
                            <w:r w:rsidRPr="00950D05">
                              <w:t xml:space="preserve">Phone: </w:t>
                            </w:r>
                            <w:r>
                              <w:rPr>
                                <w:b w:val="0"/>
                              </w:rPr>
                              <w:t>(831)636-4382</w:t>
                            </w:r>
                          </w:p>
                          <w:p w:rsidR="00EE6EC9" w:rsidRPr="00950D05" w:rsidRDefault="00EE6EC9" w:rsidP="006F773F">
                            <w:pPr>
                              <w:pStyle w:val="PhFax"/>
                            </w:pPr>
                            <w:r w:rsidRPr="00950D05">
                              <w:t xml:space="preserve">Fax: </w:t>
                            </w:r>
                            <w:r>
                              <w:rPr>
                                <w:b w:val="0"/>
                              </w:rPr>
                              <w:t>(831) 637-5510</w:t>
                            </w:r>
                          </w:p>
                          <w:p w:rsidR="00EE6EC9" w:rsidRPr="0027046B" w:rsidRDefault="00EE6EC9">
                            <w:pPr>
                              <w:widowControl w:val="0"/>
                              <w:jc w:val="center"/>
                              <w:rPr>
                                <w:b/>
                                <w:color w:val="411D0E"/>
                                <w:sz w:val="24"/>
                              </w:rPr>
                            </w:pPr>
                          </w:p>
                          <w:p w:rsidR="00EE6EC9" w:rsidRDefault="00EE6EC9" w:rsidP="006F773F">
                            <w:pPr>
                              <w:pStyle w:val="address"/>
                            </w:pPr>
                            <w:r>
                              <w:t>1111 San Felipe Rd., Suite 205</w:t>
                            </w:r>
                          </w:p>
                          <w:p w:rsidR="00EE6EC9" w:rsidRDefault="00EE6EC9" w:rsidP="006F773F">
                            <w:pPr>
                              <w:pStyle w:val="address"/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t>Hollister, CA 95023</w:t>
                            </w:r>
                          </w:p>
                          <w:p w:rsidR="00EE6EC9" w:rsidRDefault="00EE6EC9" w:rsidP="006F773F">
                            <w:pPr>
                              <w:pStyle w:val="address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EE6EC9" w:rsidRDefault="00EE6EC9" w:rsidP="00EC32B7">
                            <w:pPr>
                              <w:pStyle w:val="address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</w:rPr>
                              <w:t>Or email:</w:t>
                            </w:r>
                          </w:p>
                          <w:p w:rsidR="00EE6EC9" w:rsidRPr="00EC32B7" w:rsidRDefault="00EE6EC9" w:rsidP="00EC32B7">
                            <w:pPr>
                              <w:pStyle w:val="address"/>
                              <w:rPr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</w:p>
                          <w:p w:rsidR="00EE6EC9" w:rsidRDefault="000C7EDB" w:rsidP="00FF5BD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EE6EC9" w:rsidRPr="00695F5D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rfa@cosb.us</w:t>
                              </w:r>
                            </w:hyperlink>
                          </w:p>
                          <w:p w:rsidR="00EE6EC9" w:rsidRPr="00FF5BDF" w:rsidRDefault="00EE6EC9" w:rsidP="00FF5BD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E6EC9" w:rsidRPr="00FF5BDF" w:rsidRDefault="00EE6EC9" w:rsidP="00FF5BD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F5BDF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:rsidR="00EE6EC9" w:rsidRPr="00FD32EC" w:rsidRDefault="00EE6EC9" w:rsidP="00FF5BDF">
                            <w:pPr>
                              <w:pStyle w:val="website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15pt;margin-top:265.4pt;width:180pt;height:171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" filled="f" fillcolor="#cd4313" stroked="f" insetpen="t">
                <v:textbox inset="2.88pt,2.88pt,2.88pt,2.88pt">
                  <w:txbxContent>
                    <w:p w:rsidR="006E30D3" w:rsidRPr="00950D05" w:rsidRDefault="006E30D3" w:rsidP="006F773F">
                      <w:pPr>
                        <w:pStyle w:val="PhFax"/>
                      </w:pPr>
                      <w:r w:rsidRPr="0027046B">
                        <w:br/>
                      </w:r>
                      <w:r w:rsidRPr="0027046B">
                        <w:br/>
                      </w:r>
                      <w:r w:rsidRPr="00950D05">
                        <w:t xml:space="preserve">Phone: </w:t>
                      </w:r>
                      <w:r>
                        <w:rPr>
                          <w:b w:val="0"/>
                        </w:rPr>
                        <w:t>(831)636-4382</w:t>
                      </w:r>
                    </w:p>
                    <w:p w:rsidR="006E30D3" w:rsidRPr="00950D05" w:rsidRDefault="006E30D3" w:rsidP="006F773F">
                      <w:pPr>
                        <w:pStyle w:val="PhFax"/>
                      </w:pPr>
                      <w:r w:rsidRPr="00950D05">
                        <w:t xml:space="preserve">Fax: </w:t>
                      </w:r>
                      <w:r>
                        <w:rPr>
                          <w:b w:val="0"/>
                        </w:rPr>
                        <w:t xml:space="preserve">(831) </w:t>
                      </w:r>
                      <w:r>
                        <w:rPr>
                          <w:b w:val="0"/>
                        </w:rPr>
                        <w:t>637-</w:t>
                      </w:r>
                      <w:r w:rsidR="00E00EBB">
                        <w:rPr>
                          <w:b w:val="0"/>
                        </w:rPr>
                        <w:t>5510</w:t>
                      </w:r>
                      <w:bookmarkStart w:id="1" w:name="_GoBack"/>
                      <w:bookmarkEnd w:id="1"/>
                    </w:p>
                    <w:p w:rsidR="006E30D3" w:rsidRPr="0027046B" w:rsidRDefault="006E30D3">
                      <w:pPr>
                        <w:widowControl w:val="0"/>
                        <w:jc w:val="center"/>
                        <w:rPr>
                          <w:b/>
                          <w:color w:val="411D0E"/>
                          <w:sz w:val="24"/>
                        </w:rPr>
                      </w:pPr>
                    </w:p>
                    <w:p w:rsidR="006E30D3" w:rsidRDefault="006E30D3" w:rsidP="006F773F">
                      <w:pPr>
                        <w:pStyle w:val="address"/>
                      </w:pPr>
                      <w:r>
                        <w:t xml:space="preserve">1111 San Felipe Rd., Suite </w:t>
                      </w:r>
                      <w:r w:rsidR="00C050D2">
                        <w:t>205</w:t>
                      </w:r>
                    </w:p>
                    <w:p w:rsidR="006E30D3" w:rsidRDefault="006E30D3" w:rsidP="006F773F">
                      <w:pPr>
                        <w:pStyle w:val="address"/>
                        <w:rPr>
                          <w:sz w:val="6"/>
                          <w:szCs w:val="6"/>
                        </w:rPr>
                      </w:pPr>
                      <w:r>
                        <w:t>Hollister, CA 95023</w:t>
                      </w:r>
                    </w:p>
                    <w:p w:rsidR="006E30D3" w:rsidRDefault="006E30D3" w:rsidP="006F773F">
                      <w:pPr>
                        <w:pStyle w:val="address"/>
                        <w:rPr>
                          <w:sz w:val="6"/>
                          <w:szCs w:val="6"/>
                        </w:rPr>
                      </w:pPr>
                    </w:p>
                    <w:p w:rsidR="006E30D3" w:rsidRDefault="006E30D3" w:rsidP="00EC32B7">
                      <w:pPr>
                        <w:pStyle w:val="address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0"/>
                        </w:rPr>
                        <w:t>Or email:</w:t>
                      </w:r>
                    </w:p>
                    <w:p w:rsidR="006E30D3" w:rsidRPr="00EC32B7" w:rsidRDefault="006E30D3" w:rsidP="00EC32B7">
                      <w:pPr>
                        <w:pStyle w:val="address"/>
                        <w:rPr>
                          <w:b/>
                          <w:caps/>
                          <w:sz w:val="16"/>
                          <w:szCs w:val="16"/>
                        </w:rPr>
                      </w:pPr>
                    </w:p>
                    <w:p w:rsidR="006E30D3" w:rsidRDefault="00E00EBB" w:rsidP="00FF5BD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0" w:history="1">
                        <w:r w:rsidR="006E30D3" w:rsidRPr="00695F5D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rfa@cosb.us</w:t>
                        </w:r>
                      </w:hyperlink>
                    </w:p>
                    <w:p w:rsidR="006E30D3" w:rsidRPr="00FF5BDF" w:rsidRDefault="006E30D3" w:rsidP="00FF5BD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6E30D3" w:rsidRPr="00FF5BDF" w:rsidRDefault="006E30D3" w:rsidP="00FF5BDF">
                      <w:pPr>
                        <w:rPr>
                          <w:rFonts w:ascii="Arial" w:hAnsi="Arial" w:cs="Arial"/>
                        </w:rPr>
                      </w:pPr>
                      <w:r w:rsidRPr="00FF5BDF">
                        <w:rPr>
                          <w:rFonts w:ascii="Arial" w:hAnsi="Arial" w:cs="Arial"/>
                        </w:rPr>
                        <w:t> </w:t>
                      </w:r>
                    </w:p>
                    <w:p w:rsidR="006E30D3" w:rsidRPr="00FD32EC" w:rsidRDefault="006E30D3" w:rsidP="00FF5BDF">
                      <w:pPr>
                        <w:pStyle w:val="website"/>
                      </w:pPr>
                    </w:p>
                  </w:txbxContent>
                </v:textbox>
              </v:shape>
            </w:pict>
          </mc:Fallback>
        </mc:AlternateContent>
      </w:r>
      <w:r w:rsidR="00497CA9">
        <w:rPr>
          <w:noProof/>
        </w:rPr>
        <w:drawing>
          <wp:anchor distT="0" distB="0" distL="114300" distR="114300" simplePos="0" relativeHeight="251652096" behindDoc="1" locked="0" layoutInCell="1" allowOverlap="1" wp14:anchorId="35F69D2E" wp14:editId="50F8C3E1">
            <wp:simplePos x="0" y="0"/>
            <wp:positionH relativeFrom="column">
              <wp:posOffset>-1194435</wp:posOffset>
            </wp:positionH>
            <wp:positionV relativeFrom="paragraph">
              <wp:posOffset>-914400</wp:posOffset>
            </wp:positionV>
            <wp:extent cx="10058400" cy="7772400"/>
            <wp:effectExtent l="133350" t="95250" r="114300" b="152400"/>
            <wp:wrapNone/>
            <wp:docPr id="49" name="Picture 49" descr="fresh_bro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resh_bro_co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D7472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727F643B" wp14:editId="1C350EF1">
                <wp:simplePos x="0" y="0"/>
                <wp:positionH relativeFrom="column">
                  <wp:posOffset>-755650</wp:posOffset>
                </wp:positionH>
                <wp:positionV relativeFrom="paragraph">
                  <wp:posOffset>-426085</wp:posOffset>
                </wp:positionV>
                <wp:extent cx="2514600" cy="314325"/>
                <wp:effectExtent l="0" t="2540" r="3175" b="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5871E9" w:rsidRDefault="00EE6EC9" w:rsidP="00D06667">
                            <w:pPr>
                              <w:pStyle w:val="Heading1"/>
                              <w:ind w:left="-90" w:right="-120"/>
                              <w:rPr>
                                <w:rFonts w:ascii="Arial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</w:pPr>
                            <w:proofErr w:type="gramStart"/>
                            <w:r w:rsidRPr="005871E9">
                              <w:rPr>
                                <w:rFonts w:ascii="Arial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  <w:t xml:space="preserve">Caregiver  </w:t>
                            </w:r>
                            <w:r>
                              <w:rPr>
                                <w:rFonts w:ascii="Arial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  <w:t>Qualifications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59.5pt;margin-top:-33.55pt;width:198pt;height:24.7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" filled="f" stroked="f" insetpen="t">
                <v:textbox inset="2.88pt,2.88pt,2.88pt,2.88pt">
                  <w:txbxContent>
                    <w:p w:rsidR="00F66215" w:rsidRPr="005871E9" w:rsidRDefault="005871E9" w:rsidP="00D06667">
                      <w:pPr>
                        <w:pStyle w:val="Heading1"/>
                        <w:ind w:left="-90" w:right="-120"/>
                        <w:rPr>
                          <w:rFonts w:ascii="Arial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</w:pPr>
                      <w:r w:rsidRPr="005871E9">
                        <w:rPr>
                          <w:rFonts w:ascii="Arial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 xml:space="preserve">Caregiver </w:t>
                      </w:r>
                      <w:r w:rsidR="00D06667" w:rsidRPr="005871E9">
                        <w:rPr>
                          <w:rFonts w:ascii="Arial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r w:rsidR="00497CA9">
                        <w:rPr>
                          <w:rFonts w:ascii="Arial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>Qualifications</w:t>
                      </w:r>
                    </w:p>
                  </w:txbxContent>
                </v:textbox>
              </v:shape>
            </w:pict>
          </mc:Fallback>
        </mc:AlternateContent>
      </w:r>
      <w:r w:rsidR="005871E9">
        <w:rPr>
          <w:noProof/>
          <w:color w:val="auto"/>
          <w:kern w:val="0"/>
          <w:sz w:val="24"/>
        </w:rPr>
        <w:drawing>
          <wp:anchor distT="0" distB="0" distL="114300" distR="114300" simplePos="0" relativeHeight="251657216" behindDoc="0" locked="0" layoutInCell="1" allowOverlap="1" wp14:anchorId="3A8AEF6B" wp14:editId="7F0FBABA">
            <wp:simplePos x="0" y="0"/>
            <wp:positionH relativeFrom="column">
              <wp:posOffset>9344350</wp:posOffset>
            </wp:positionH>
            <wp:positionV relativeFrom="paragraph">
              <wp:posOffset>767981</wp:posOffset>
            </wp:positionV>
            <wp:extent cx="1019175" cy="1032510"/>
            <wp:effectExtent l="95250" t="57150" r="104775" b="777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32510"/>
                    </a:xfrm>
                    <a:prstGeom prst="ellipse">
                      <a:avLst/>
                    </a:prstGeom>
                    <a:ln w="3175" cap="rnd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D6E90">
        <w:rPr>
          <w:noProof/>
          <w:color w:val="auto"/>
          <w:kern w:val="0"/>
          <w:sz w:val="24"/>
        </w:rPr>
        <w:drawing>
          <wp:anchor distT="0" distB="0" distL="114300" distR="114300" simplePos="0" relativeHeight="251667456" behindDoc="1" locked="0" layoutInCell="1" allowOverlap="1" wp14:anchorId="197B7020" wp14:editId="2F894D86">
            <wp:simplePos x="0" y="0"/>
            <wp:positionH relativeFrom="page">
              <wp:posOffset>7143970</wp:posOffset>
            </wp:positionH>
            <wp:positionV relativeFrom="paragraph">
              <wp:posOffset>2695630</wp:posOffset>
            </wp:positionV>
            <wp:extent cx="2385875" cy="1490525"/>
            <wp:effectExtent l="1905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75" cy="14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7472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416FD59C" wp14:editId="7A62A9E5">
                <wp:simplePos x="0" y="0"/>
                <wp:positionH relativeFrom="column">
                  <wp:posOffset>5911215</wp:posOffset>
                </wp:positionH>
                <wp:positionV relativeFrom="paragraph">
                  <wp:posOffset>4667885</wp:posOffset>
                </wp:positionV>
                <wp:extent cx="2699385" cy="438150"/>
                <wp:effectExtent l="0" t="635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C61BC0" w:rsidRDefault="00EE6EC9" w:rsidP="00C61BC0">
                            <w:pPr>
                              <w:pStyle w:val="Taglinehere"/>
                              <w:spacing w:line="240" w:lineRule="auto"/>
                              <w:ind w:left="-90" w:right="-135"/>
                              <w:outlineLvl w:val="2"/>
                              <w:rPr>
                                <w:rFonts w:ascii="Verdana" w:hAnsi="Verdana" w:cs="Estrangelo Edessa"/>
                                <w:b/>
                                <w:i/>
                                <w:smallCaps/>
                                <w:szCs w:val="24"/>
                              </w:rPr>
                            </w:pPr>
                            <w:r w:rsidRPr="00C61BC0">
                              <w:rPr>
                                <w:rFonts w:ascii="Verdana" w:hAnsi="Verdana" w:cs="Estrangelo Edessa"/>
                                <w:b/>
                                <w:i/>
                                <w:smallCaps/>
                                <w:szCs w:val="24"/>
                              </w:rPr>
                              <w:t>It’s not a job; it is a commitment to our community’s children.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65.45pt;margin-top:367.55pt;width:212.55pt;height:34.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" filled="f" stroked="f" insetpen="t">
                <v:textbox inset="2.88pt,2.88pt,2.88pt,2.88pt">
                  <w:txbxContent>
                    <w:p w:rsidR="00F66215" w:rsidRPr="00C61BC0" w:rsidRDefault="003B094E" w:rsidP="00C61BC0">
                      <w:pPr>
                        <w:pStyle w:val="Taglinehere"/>
                        <w:spacing w:line="240" w:lineRule="auto"/>
                        <w:ind w:left="-90" w:right="-135"/>
                        <w:outlineLvl w:val="2"/>
                        <w:rPr>
                          <w:rFonts w:ascii="Verdana" w:hAnsi="Verdana" w:cs="Estrangelo Edessa"/>
                          <w:b/>
                          <w:i/>
                          <w:smallCaps/>
                          <w:szCs w:val="24"/>
                        </w:rPr>
                      </w:pPr>
                      <w:r w:rsidRPr="00C61BC0">
                        <w:rPr>
                          <w:rFonts w:ascii="Verdana" w:hAnsi="Verdana" w:cs="Estrangelo Edessa"/>
                          <w:b/>
                          <w:i/>
                          <w:smallCaps/>
                          <w:szCs w:val="24"/>
                        </w:rPr>
                        <w:t>It’s not a job; it is a commitment to our community’s children.</w:t>
                      </w:r>
                    </w:p>
                  </w:txbxContent>
                </v:textbox>
              </v:shape>
            </w:pict>
          </mc:Fallback>
        </mc:AlternateContent>
      </w:r>
      <w:r w:rsidR="00FB64F9">
        <w:rPr>
          <w:noProof/>
          <w:color w:val="auto"/>
          <w:kern w:val="0"/>
          <w:sz w:val="24"/>
        </w:rPr>
        <w:drawing>
          <wp:anchor distT="0" distB="0" distL="114300" distR="114300" simplePos="0" relativeHeight="251662336" behindDoc="0" locked="0" layoutInCell="1" allowOverlap="1" wp14:anchorId="361CA96F" wp14:editId="049CC8E4">
            <wp:simplePos x="0" y="0"/>
            <wp:positionH relativeFrom="page">
              <wp:posOffset>7142480</wp:posOffset>
            </wp:positionH>
            <wp:positionV relativeFrom="paragraph">
              <wp:posOffset>1243965</wp:posOffset>
            </wp:positionV>
            <wp:extent cx="2383790" cy="1456055"/>
            <wp:effectExtent l="1905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7472">
        <w:rPr>
          <w:noProof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>
                <wp:simplePos x="0" y="0"/>
                <wp:positionH relativeFrom="column">
                  <wp:posOffset>5816600</wp:posOffset>
                </wp:positionH>
                <wp:positionV relativeFrom="paragraph">
                  <wp:posOffset>-209550</wp:posOffset>
                </wp:positionV>
                <wp:extent cx="2857500" cy="1333500"/>
                <wp:effectExtent l="0" t="0" r="3175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474029" w:rsidRDefault="00EE6EC9" w:rsidP="00A378BC">
                            <w:pPr>
                              <w:pStyle w:val="PlaceHeadline"/>
                              <w:spacing w:line="240" w:lineRule="auto"/>
                              <w:rPr>
                                <w:rFonts w:ascii="Bookman Old Style" w:eastAsia="Arial Unicode MS" w:hAnsi="Bookman Old Style" w:cs="Arial Unicode MS"/>
                                <w:b w:val="0"/>
                                <w:caps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eastAsia="Arial Unicode MS" w:hAnsi="Bookman Old Style" w:cs="Arial Unicode MS"/>
                                <w:b w:val="0"/>
                                <w:caps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san benito</w:t>
                            </w:r>
                            <w:r w:rsidRPr="00474029">
                              <w:rPr>
                                <w:rFonts w:ascii="Bookman Old Style" w:eastAsia="Arial Unicode MS" w:hAnsi="Bookman Old Style" w:cs="Arial Unicode MS"/>
                                <w:b w:val="0"/>
                                <w:caps/>
                                <w:color w:val="632423" w:themeColor="accent2" w:themeShade="80"/>
                                <w:sz w:val="40"/>
                                <w:szCs w:val="40"/>
                              </w:rPr>
                              <w:t xml:space="preserve"> County Resource Family Approval (RFA) Program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458pt;margin-top:-16.5pt;width:225pt;height:10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" filled="f" fillcolor="#cd4313" stroked="f" insetpen="t">
                <v:textbox inset="2.88pt,2.88pt,2.88pt,2.88pt">
                  <w:txbxContent>
                    <w:p w:rsidR="005365EE" w:rsidRPr="00474029" w:rsidRDefault="005871E9" w:rsidP="00A378BC">
                      <w:pPr>
                        <w:pStyle w:val="PlaceHeadline"/>
                        <w:spacing w:line="240" w:lineRule="auto"/>
                        <w:rPr>
                          <w:rFonts w:ascii="Bookman Old Style" w:eastAsia="Arial Unicode MS" w:hAnsi="Bookman Old Style" w:cs="Arial Unicode MS"/>
                          <w:b w:val="0"/>
                          <w:caps/>
                          <w:color w:val="632423" w:themeColor="accen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eastAsia="Arial Unicode MS" w:hAnsi="Bookman Old Style" w:cs="Arial Unicode MS"/>
                          <w:b w:val="0"/>
                          <w:caps/>
                          <w:color w:val="632423" w:themeColor="accent2" w:themeShade="80"/>
                          <w:sz w:val="40"/>
                          <w:szCs w:val="40"/>
                        </w:rPr>
                        <w:t>san benito</w:t>
                      </w:r>
                      <w:r w:rsidR="005365EE" w:rsidRPr="00474029">
                        <w:rPr>
                          <w:rFonts w:ascii="Bookman Old Style" w:eastAsia="Arial Unicode MS" w:hAnsi="Bookman Old Style" w:cs="Arial Unicode MS"/>
                          <w:b w:val="0"/>
                          <w:caps/>
                          <w:color w:val="632423" w:themeColor="accent2" w:themeShade="80"/>
                          <w:sz w:val="40"/>
                          <w:szCs w:val="40"/>
                        </w:rPr>
                        <w:t xml:space="preserve"> County Resource Family Approval (RFA) Program</w:t>
                      </w:r>
                    </w:p>
                  </w:txbxContent>
                </v:textbox>
              </v:shape>
            </w:pict>
          </mc:Fallback>
        </mc:AlternateContent>
      </w:r>
      <w:r w:rsidR="00363887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7829550</wp:posOffset>
            </wp:positionH>
            <wp:positionV relativeFrom="paragraph">
              <wp:posOffset>5029200</wp:posOffset>
            </wp:positionV>
            <wp:extent cx="1026160" cy="960755"/>
            <wp:effectExtent l="0" t="0" r="0" b="0"/>
            <wp:wrapNone/>
            <wp:docPr id="3" name="Picture 3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 w="12700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E30D3">
        <w:t>.</w:t>
      </w:r>
    </w:p>
    <w:p w:rsidR="00F66215" w:rsidRDefault="006073ED" w:rsidP="00F66215"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65927B1D" wp14:editId="3F89ECB0">
                <wp:simplePos x="0" y="0"/>
                <wp:positionH relativeFrom="column">
                  <wp:posOffset>6181725</wp:posOffset>
                </wp:positionH>
                <wp:positionV relativeFrom="paragraph">
                  <wp:posOffset>1955800</wp:posOffset>
                </wp:positionV>
                <wp:extent cx="2277745" cy="1520190"/>
                <wp:effectExtent l="0" t="0" r="46355" b="6096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745" cy="152019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algn="in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6EC9" w:rsidRPr="00EE6EC9" w:rsidRDefault="00EE6EC9" w:rsidP="00B777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right="-825" w:hanging="270"/>
                              <w:rPr>
                                <w:sz w:val="26"/>
                                <w:szCs w:val="26"/>
                              </w:rPr>
                            </w:pPr>
                            <w:r w:rsidRPr="00EE6EC9">
                              <w:rPr>
                                <w:sz w:val="26"/>
                                <w:szCs w:val="26"/>
                              </w:rPr>
                              <w:t xml:space="preserve">Orientation </w:t>
                            </w:r>
                          </w:p>
                          <w:p w:rsidR="00EE6EC9" w:rsidRPr="00EE6EC9" w:rsidRDefault="00EE6EC9" w:rsidP="00B777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right="-75" w:hanging="270"/>
                              <w:rPr>
                                <w:sz w:val="26"/>
                                <w:szCs w:val="26"/>
                              </w:rPr>
                            </w:pPr>
                            <w:r w:rsidRPr="00EE6EC9">
                              <w:rPr>
                                <w:sz w:val="26"/>
                                <w:szCs w:val="26"/>
                              </w:rPr>
                              <w:t>12 hour RFA</w:t>
                            </w:r>
                          </w:p>
                          <w:p w:rsidR="00EE6EC9" w:rsidRPr="00EE6EC9" w:rsidRDefault="00EE6EC9" w:rsidP="00886C5C">
                            <w:pPr>
                              <w:pStyle w:val="ListParagraph"/>
                              <w:ind w:left="270" w:right="-75"/>
                              <w:rPr>
                                <w:sz w:val="26"/>
                                <w:szCs w:val="26"/>
                              </w:rPr>
                            </w:pPr>
                            <w:r w:rsidRPr="00EE6EC9">
                              <w:rPr>
                                <w:sz w:val="26"/>
                                <w:szCs w:val="26"/>
                              </w:rPr>
                              <w:t>Pre-Approval Training</w:t>
                            </w:r>
                          </w:p>
                          <w:p w:rsidR="00EE6EC9" w:rsidRPr="00EE6EC9" w:rsidRDefault="00EE6EC9" w:rsidP="00B777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right="-825" w:hanging="270"/>
                              <w:rPr>
                                <w:sz w:val="26"/>
                                <w:szCs w:val="26"/>
                              </w:rPr>
                            </w:pPr>
                            <w:r w:rsidRPr="00EE6EC9">
                              <w:rPr>
                                <w:sz w:val="26"/>
                                <w:szCs w:val="26"/>
                              </w:rPr>
                              <w:t xml:space="preserve">CPR/First Aid Certified </w:t>
                            </w:r>
                          </w:p>
                          <w:p w:rsidR="00EE6EC9" w:rsidRPr="00EE6EC9" w:rsidRDefault="00EE6EC9" w:rsidP="00B777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right="-825" w:hanging="270"/>
                              <w:rPr>
                                <w:sz w:val="26"/>
                                <w:szCs w:val="26"/>
                              </w:rPr>
                            </w:pPr>
                            <w:r w:rsidRPr="00EE6EC9">
                              <w:rPr>
                                <w:sz w:val="26"/>
                                <w:szCs w:val="26"/>
                              </w:rPr>
                              <w:t>Additional training as</w:t>
                            </w:r>
                          </w:p>
                          <w:p w:rsidR="00EE6EC9" w:rsidRPr="00EE6EC9" w:rsidRDefault="00EE6EC9" w:rsidP="006073ED">
                            <w:pPr>
                              <w:pStyle w:val="ListParagraph"/>
                              <w:ind w:left="270" w:right="-825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E6EC9">
                              <w:rPr>
                                <w:sz w:val="26"/>
                                <w:szCs w:val="26"/>
                              </w:rPr>
                              <w:t>needed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32" type="#_x0000_t176" style="position:absolute;margin-left:486.75pt;margin-top:154pt;width:179.35pt;height:119.7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" fillcolor="#c2d69b [1942]" strokecolor="#c2d69b [1942]" strokeweight="1pt" insetpen="t">
                <v:fill color2="#eaf1dd [662]" angle="135" focus="50%" type="gradient"/>
                <v:shadow on="t" color="#4e6128 [1606]" opacity=".5" offset="1pt"/>
                <v:textbox inset="2.88pt,2.88pt,2.88pt,2.88pt">
                  <w:txbxContent>
                    <w:p w:rsidR="00EE6EC9" w:rsidRPr="00EE6EC9" w:rsidRDefault="00EE6EC9" w:rsidP="00B777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right="-825" w:hanging="270"/>
                        <w:rPr>
                          <w:sz w:val="26"/>
                          <w:szCs w:val="26"/>
                        </w:rPr>
                      </w:pPr>
                      <w:r w:rsidRPr="00EE6EC9">
                        <w:rPr>
                          <w:sz w:val="26"/>
                          <w:szCs w:val="26"/>
                        </w:rPr>
                        <w:t xml:space="preserve">Orientation </w:t>
                      </w:r>
                    </w:p>
                    <w:p w:rsidR="00EE6EC9" w:rsidRPr="00EE6EC9" w:rsidRDefault="00EE6EC9" w:rsidP="00B777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right="-75" w:hanging="270"/>
                        <w:rPr>
                          <w:sz w:val="26"/>
                          <w:szCs w:val="26"/>
                        </w:rPr>
                      </w:pPr>
                      <w:r w:rsidRPr="00EE6EC9">
                        <w:rPr>
                          <w:sz w:val="26"/>
                          <w:szCs w:val="26"/>
                        </w:rPr>
                        <w:t>12 hour RFA</w:t>
                      </w:r>
                    </w:p>
                    <w:p w:rsidR="00EE6EC9" w:rsidRPr="00EE6EC9" w:rsidRDefault="00EE6EC9" w:rsidP="00886C5C">
                      <w:pPr>
                        <w:pStyle w:val="ListParagraph"/>
                        <w:ind w:left="270" w:right="-75"/>
                        <w:rPr>
                          <w:sz w:val="26"/>
                          <w:szCs w:val="26"/>
                        </w:rPr>
                      </w:pPr>
                      <w:r w:rsidRPr="00EE6EC9">
                        <w:rPr>
                          <w:sz w:val="26"/>
                          <w:szCs w:val="26"/>
                        </w:rPr>
                        <w:t>Pre-Approval Training</w:t>
                      </w:r>
                    </w:p>
                    <w:p w:rsidR="00EE6EC9" w:rsidRPr="00EE6EC9" w:rsidRDefault="00EE6EC9" w:rsidP="00B777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right="-825" w:hanging="270"/>
                        <w:rPr>
                          <w:sz w:val="26"/>
                          <w:szCs w:val="26"/>
                        </w:rPr>
                      </w:pPr>
                      <w:r w:rsidRPr="00EE6EC9">
                        <w:rPr>
                          <w:sz w:val="26"/>
                          <w:szCs w:val="26"/>
                        </w:rPr>
                        <w:t xml:space="preserve">CPR/First Aid Certified </w:t>
                      </w:r>
                    </w:p>
                    <w:p w:rsidR="00EE6EC9" w:rsidRPr="00EE6EC9" w:rsidRDefault="00EE6EC9" w:rsidP="00B777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right="-825" w:hanging="270"/>
                        <w:rPr>
                          <w:sz w:val="26"/>
                          <w:szCs w:val="26"/>
                        </w:rPr>
                      </w:pPr>
                      <w:r w:rsidRPr="00EE6EC9">
                        <w:rPr>
                          <w:sz w:val="26"/>
                          <w:szCs w:val="26"/>
                        </w:rPr>
                        <w:t>Additional training as</w:t>
                      </w:r>
                    </w:p>
                    <w:p w:rsidR="00EE6EC9" w:rsidRPr="00EE6EC9" w:rsidRDefault="00EE6EC9" w:rsidP="006073ED">
                      <w:pPr>
                        <w:pStyle w:val="ListParagraph"/>
                        <w:ind w:left="270" w:right="-825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EE6EC9">
                        <w:rPr>
                          <w:sz w:val="26"/>
                          <w:szCs w:val="26"/>
                        </w:rPr>
                        <w:t>needed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F5DED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882A73E" wp14:editId="6756A2B4">
                <wp:simplePos x="0" y="0"/>
                <wp:positionH relativeFrom="column">
                  <wp:posOffset>2469515</wp:posOffset>
                </wp:positionH>
                <wp:positionV relativeFrom="paragraph">
                  <wp:posOffset>3847628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EC9" w:rsidRDefault="00EE6EC9" w:rsidP="003F5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810EA" wp14:editId="395DBDFF">
                                  <wp:extent cx="2426007" cy="255401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hsa-logo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007" cy="2554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94.45pt;margin-top:302.95pt;width:186.95pt;height:110.55pt;z-index:2516884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YVEgIAAP0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" filled="f" stroked="f">
                <v:textbox style="mso-fit-shape-to-text:t">
                  <w:txbxContent>
                    <w:p w:rsidR="003F5DED" w:rsidRDefault="003F5DED" w:rsidP="003F5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26007" cy="255401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hsa-logo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6007" cy="2554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5DED">
        <w:rPr>
          <w:noProof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01ACC18A" wp14:editId="5B897F0F">
                <wp:simplePos x="0" y="0"/>
                <wp:positionH relativeFrom="column">
                  <wp:posOffset>6152515</wp:posOffset>
                </wp:positionH>
                <wp:positionV relativeFrom="paragraph">
                  <wp:posOffset>-297180</wp:posOffset>
                </wp:positionV>
                <wp:extent cx="2371725" cy="523875"/>
                <wp:effectExtent l="0" t="0" r="9525" b="952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497CA9" w:rsidRDefault="00EE6EC9" w:rsidP="00B823EB">
                            <w:pPr>
                              <w:pStyle w:val="Heading4"/>
                              <w:rPr>
                                <w:rFonts w:ascii="Arial" w:eastAsia="Batang" w:hAnsi="Arial" w:cs="Arial"/>
                                <w:color w:val="411D0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7CA9">
                              <w:rPr>
                                <w:rFonts w:ascii="Arial" w:eastAsia="Batang" w:hAnsi="Arial" w:cs="Arial"/>
                                <w:color w:val="411D0E"/>
                                <w:sz w:val="28"/>
                                <w:szCs w:val="28"/>
                                <w:u w:val="single"/>
                              </w:rPr>
                              <w:t>What is the Resource Family Approval Process?</w:t>
                            </w:r>
                          </w:p>
                          <w:p w:rsidR="00EE6EC9" w:rsidRPr="004C6CEC" w:rsidRDefault="00EE6EC9" w:rsidP="00B823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484.45pt;margin-top:-23.4pt;width:186.75pt;height:41.2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" filled="f" fillcolor="#cd4313" stroked="f" insetpen="t">
                <v:textbox inset="2.88pt,2.88pt,2.88pt,2.88pt">
                  <w:txbxContent>
                    <w:p w:rsidR="00B823EB" w:rsidRPr="00497CA9" w:rsidRDefault="00B823EB" w:rsidP="00B823EB">
                      <w:pPr>
                        <w:pStyle w:val="Heading4"/>
                        <w:rPr>
                          <w:rFonts w:ascii="Arial" w:eastAsia="Batang" w:hAnsi="Arial" w:cs="Arial"/>
                          <w:color w:val="411D0E"/>
                          <w:sz w:val="28"/>
                          <w:szCs w:val="28"/>
                          <w:u w:val="single"/>
                        </w:rPr>
                      </w:pPr>
                      <w:r w:rsidRPr="00497CA9">
                        <w:rPr>
                          <w:rFonts w:ascii="Arial" w:eastAsia="Batang" w:hAnsi="Arial" w:cs="Arial"/>
                          <w:color w:val="411D0E"/>
                          <w:sz w:val="28"/>
                          <w:szCs w:val="28"/>
                          <w:u w:val="single"/>
                        </w:rPr>
                        <w:t>What is the Resource Family Approval Process?</w:t>
                      </w:r>
                    </w:p>
                    <w:p w:rsidR="00B823EB" w:rsidRPr="004C6CEC" w:rsidRDefault="00B823EB" w:rsidP="00B823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5DED">
        <w:rPr>
          <w:noProof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44DC3792" wp14:editId="4F4CB3B4">
                <wp:simplePos x="0" y="0"/>
                <wp:positionH relativeFrom="column">
                  <wp:posOffset>6134100</wp:posOffset>
                </wp:positionH>
                <wp:positionV relativeFrom="paragraph">
                  <wp:posOffset>337820</wp:posOffset>
                </wp:positionV>
                <wp:extent cx="2324100" cy="1228725"/>
                <wp:effectExtent l="0" t="0" r="0" b="9525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3F5DED" w:rsidRDefault="00EE6EC9" w:rsidP="003671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3F5DED">
                              <w:rPr>
                                <w:sz w:val="24"/>
                                <w:szCs w:val="24"/>
                              </w:rPr>
                              <w:t>One application.</w:t>
                            </w:r>
                          </w:p>
                          <w:p w:rsidR="00EE6EC9" w:rsidRPr="003F5DED" w:rsidRDefault="00EE6EC9" w:rsidP="003671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3F5DED">
                              <w:rPr>
                                <w:sz w:val="24"/>
                                <w:szCs w:val="24"/>
                              </w:rPr>
                              <w:t>One background check</w:t>
                            </w:r>
                          </w:p>
                          <w:p w:rsidR="00EE6EC9" w:rsidRPr="003F5DED" w:rsidRDefault="00EE6EC9" w:rsidP="003671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3F5DED">
                              <w:rPr>
                                <w:sz w:val="24"/>
                                <w:szCs w:val="24"/>
                              </w:rPr>
                              <w:t>Combined Home environment and permanency assessments.</w:t>
                            </w:r>
                          </w:p>
                          <w:p w:rsidR="00EE6EC9" w:rsidRPr="003F5DED" w:rsidRDefault="00EE6EC9" w:rsidP="003671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3F5DED">
                              <w:rPr>
                                <w:sz w:val="24"/>
                                <w:szCs w:val="24"/>
                              </w:rPr>
                              <w:t>Pre-approval and post-approval training for all families.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483pt;margin-top:26.6pt;width:183pt;height:96.75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" filled="f" fillcolor="#cd4313" stroked="f" insetpen="t">
                <v:textbox inset="2.88pt,2.88pt,2.88pt,2.88pt">
                  <w:txbxContent>
                    <w:p w:rsidR="00DB3078" w:rsidRPr="003F5DED" w:rsidRDefault="00517183" w:rsidP="003671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sz w:val="24"/>
                          <w:szCs w:val="24"/>
                        </w:rPr>
                      </w:pPr>
                      <w:r w:rsidRPr="003F5DED">
                        <w:rPr>
                          <w:sz w:val="24"/>
                          <w:szCs w:val="24"/>
                        </w:rPr>
                        <w:t>One application.</w:t>
                      </w:r>
                    </w:p>
                    <w:p w:rsidR="00517183" w:rsidRPr="003F5DED" w:rsidRDefault="00517183" w:rsidP="003671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sz w:val="24"/>
                          <w:szCs w:val="24"/>
                        </w:rPr>
                      </w:pPr>
                      <w:r w:rsidRPr="003F5DED">
                        <w:rPr>
                          <w:sz w:val="24"/>
                          <w:szCs w:val="24"/>
                        </w:rPr>
                        <w:t>One background check</w:t>
                      </w:r>
                    </w:p>
                    <w:p w:rsidR="00517183" w:rsidRPr="003F5DED" w:rsidRDefault="00517183" w:rsidP="003671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sz w:val="24"/>
                          <w:szCs w:val="24"/>
                        </w:rPr>
                      </w:pPr>
                      <w:r w:rsidRPr="003F5DED">
                        <w:rPr>
                          <w:sz w:val="24"/>
                          <w:szCs w:val="24"/>
                        </w:rPr>
                        <w:t>Combined Home environment and permanency assessments.</w:t>
                      </w:r>
                    </w:p>
                    <w:p w:rsidR="00517183" w:rsidRPr="003F5DED" w:rsidRDefault="00517183" w:rsidP="003671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sz w:val="24"/>
                          <w:szCs w:val="24"/>
                        </w:rPr>
                      </w:pPr>
                      <w:r w:rsidRPr="003F5DED">
                        <w:rPr>
                          <w:sz w:val="24"/>
                          <w:szCs w:val="24"/>
                        </w:rPr>
                        <w:t>Pre-approval and post-approval training for all families.</w:t>
                      </w:r>
                    </w:p>
                  </w:txbxContent>
                </v:textbox>
              </v:shape>
            </w:pict>
          </mc:Fallback>
        </mc:AlternateContent>
      </w:r>
      <w:r w:rsidR="003F5DED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4C96EE29" wp14:editId="553B78B4">
                <wp:simplePos x="0" y="0"/>
                <wp:positionH relativeFrom="column">
                  <wp:posOffset>6043930</wp:posOffset>
                </wp:positionH>
                <wp:positionV relativeFrom="paragraph">
                  <wp:posOffset>1583690</wp:posOffset>
                </wp:positionV>
                <wp:extent cx="2476500" cy="372139"/>
                <wp:effectExtent l="0" t="0" r="0" b="889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72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497CA9" w:rsidRDefault="00EE6EC9" w:rsidP="003671E1">
                            <w:pPr>
                              <w:pStyle w:val="Heading4"/>
                              <w:rPr>
                                <w:rFonts w:ascii="Arial" w:eastAsia="Batang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497CA9">
                              <w:rPr>
                                <w:rFonts w:ascii="Arial" w:eastAsia="Batang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  <w:t>Pre-approval training</w:t>
                            </w:r>
                          </w:p>
                          <w:p w:rsidR="00EE6EC9" w:rsidRPr="004C6CEC" w:rsidRDefault="00EE6EC9" w:rsidP="00367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475.9pt;margin-top:124.7pt;width:195pt;height:29.3pt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" filled="f" fillcolor="#cd4313" stroked="f" insetpen="t">
                <v:textbox inset="2.88pt,2.88pt,2.88pt,2.88pt">
                  <w:txbxContent>
                    <w:p w:rsidR="00EE6EC9" w:rsidRPr="00497CA9" w:rsidRDefault="00EE6EC9" w:rsidP="003671E1">
                      <w:pPr>
                        <w:pStyle w:val="Heading4"/>
                        <w:rPr>
                          <w:rFonts w:ascii="Arial" w:eastAsia="Batang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</w:pPr>
                      <w:r w:rsidRPr="00497CA9">
                        <w:rPr>
                          <w:rFonts w:ascii="Arial" w:eastAsia="Batang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>Pre-approval training</w:t>
                      </w:r>
                    </w:p>
                    <w:p w:rsidR="00EE6EC9" w:rsidRPr="004C6CEC" w:rsidRDefault="00EE6EC9" w:rsidP="00367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5DED">
        <w:rPr>
          <w:noProof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5AF3CE7A" wp14:editId="564500B3">
                <wp:simplePos x="0" y="0"/>
                <wp:positionH relativeFrom="column">
                  <wp:posOffset>6140450</wp:posOffset>
                </wp:positionH>
                <wp:positionV relativeFrom="paragraph">
                  <wp:posOffset>3476625</wp:posOffset>
                </wp:positionV>
                <wp:extent cx="2326005" cy="371475"/>
                <wp:effectExtent l="0" t="0" r="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497CA9" w:rsidRDefault="00EE6EC9" w:rsidP="001E5667">
                            <w:pPr>
                              <w:pStyle w:val="Taglinehere"/>
                              <w:ind w:left="-90" w:right="-75"/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497CA9"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  <w:u w:val="single"/>
                              </w:rPr>
                              <w:t>Post-approval</w:t>
                            </w:r>
                            <w:r w:rsidRPr="00497CA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497CA9"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  <w:u w:val="single"/>
                              </w:rPr>
                              <w:t>training</w:t>
                            </w:r>
                          </w:p>
                          <w:p w:rsidR="00EE6EC9" w:rsidRDefault="00EE6EC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483.5pt;margin-top:273.75pt;width:183.15pt;height:29.25pt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" filled="f" stroked="f" insetpen="t">
                <v:textbox inset="2.88pt,2.88pt,2.88pt,2.88pt">
                  <w:txbxContent>
                    <w:p w:rsidR="001E5667" w:rsidRPr="00497CA9" w:rsidRDefault="001E5667" w:rsidP="001E5667">
                      <w:pPr>
                        <w:pStyle w:val="Taglinehere"/>
                        <w:ind w:left="-90" w:right="-75"/>
                        <w:rPr>
                          <w:rFonts w:ascii="Arial" w:hAnsi="Arial" w:cs="Arial"/>
                          <w:b/>
                          <w:sz w:val="34"/>
                          <w:szCs w:val="34"/>
                          <w:u w:val="single"/>
                        </w:rPr>
                      </w:pPr>
                      <w:r w:rsidRPr="00497CA9">
                        <w:rPr>
                          <w:rFonts w:ascii="Arial" w:hAnsi="Arial" w:cs="Arial"/>
                          <w:b/>
                          <w:sz w:val="34"/>
                          <w:szCs w:val="34"/>
                          <w:u w:val="single"/>
                        </w:rPr>
                        <w:t>Post-approval</w:t>
                      </w:r>
                      <w:r w:rsidRPr="00497CA9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497CA9">
                        <w:rPr>
                          <w:rFonts w:ascii="Arial" w:hAnsi="Arial" w:cs="Arial"/>
                          <w:b/>
                          <w:sz w:val="34"/>
                          <w:szCs w:val="34"/>
                          <w:u w:val="single"/>
                        </w:rPr>
                        <w:t>training</w:t>
                      </w:r>
                    </w:p>
                    <w:p w:rsidR="001E5667" w:rsidRDefault="001E5667"/>
                  </w:txbxContent>
                </v:textbox>
              </v:shape>
            </w:pict>
          </mc:Fallback>
        </mc:AlternateContent>
      </w:r>
      <w:r w:rsidR="004364DB">
        <w:rPr>
          <w:noProof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3038BFD3" wp14:editId="0C23D19B">
                <wp:simplePos x="0" y="0"/>
                <wp:positionH relativeFrom="column">
                  <wp:posOffset>6096635</wp:posOffset>
                </wp:positionH>
                <wp:positionV relativeFrom="paragraph">
                  <wp:posOffset>3852206</wp:posOffset>
                </wp:positionV>
                <wp:extent cx="2421698" cy="1781175"/>
                <wp:effectExtent l="0" t="0" r="36195" b="66675"/>
                <wp:wrapNone/>
                <wp:docPr id="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698" cy="17811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algn="in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6EC9" w:rsidRPr="001A2C8D" w:rsidRDefault="00EE6EC9" w:rsidP="007A49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right="-105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1A2C8D">
                              <w:rPr>
                                <w:sz w:val="24"/>
                                <w:szCs w:val="24"/>
                              </w:rPr>
                              <w:t>8 hours per year</w:t>
                            </w:r>
                          </w:p>
                          <w:p w:rsidR="00EE6EC9" w:rsidRPr="001A2C8D" w:rsidRDefault="00EE6EC9" w:rsidP="007A49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right="-105" w:hanging="270"/>
                              <w:rPr>
                                <w:sz w:val="24"/>
                                <w:szCs w:val="24"/>
                              </w:rPr>
                            </w:pPr>
                            <w:r w:rsidRPr="001A2C8D">
                              <w:rPr>
                                <w:sz w:val="24"/>
                                <w:szCs w:val="24"/>
                              </w:rPr>
                              <w:t>Current CPR/First Aid</w:t>
                            </w:r>
                          </w:p>
                          <w:p w:rsidR="00EE6EC9" w:rsidRPr="001A7F3B" w:rsidRDefault="00EE6EC9" w:rsidP="001A7F3B">
                            <w:pPr>
                              <w:ind w:right="-10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E6EC9" w:rsidRPr="001A2C8D" w:rsidRDefault="00EE6EC9" w:rsidP="007A49EB">
                            <w:pPr>
                              <w:ind w:right="-105"/>
                              <w:jc w:val="center"/>
                              <w:rPr>
                                <w:i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1A2C8D">
                              <w:rPr>
                                <w:i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Training is provided free of charge.</w:t>
                            </w:r>
                          </w:p>
                          <w:p w:rsidR="00EE6EC9" w:rsidRDefault="00EE6EC9" w:rsidP="007A49EB">
                            <w:pPr>
                              <w:ind w:right="-105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E6EC9" w:rsidRPr="00BE610A" w:rsidRDefault="00EE6EC9" w:rsidP="007A49EB">
                            <w:pPr>
                              <w:ind w:right="-105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38" style="position:absolute;margin-left:480.05pt;margin-top:303.3pt;width:190.7pt;height:140.25pt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" fillcolor="#c2d69b [1942]" strokecolor="#c2d69b [1942]" strokeweight="1pt" insetpen="t">
                <v:fill color2="#eaf1dd [662]" angle="135" focus="50%" type="gradient"/>
                <v:shadow on="t" color="#4e6128 [1606]" opacity=".5" offset="1pt"/>
                <v:textbox inset="2.88pt,2.88pt,2.88pt,2.88pt">
                  <w:txbxContent>
                    <w:p w:rsidR="00EE6EC9" w:rsidRPr="001A2C8D" w:rsidRDefault="00EE6EC9" w:rsidP="007A49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right="-105" w:hanging="270"/>
                        <w:rPr>
                          <w:sz w:val="24"/>
                          <w:szCs w:val="24"/>
                        </w:rPr>
                      </w:pPr>
                      <w:r w:rsidRPr="001A2C8D">
                        <w:rPr>
                          <w:sz w:val="24"/>
                          <w:szCs w:val="24"/>
                        </w:rPr>
                        <w:t>8 hours per year</w:t>
                      </w:r>
                    </w:p>
                    <w:p w:rsidR="00EE6EC9" w:rsidRPr="001A2C8D" w:rsidRDefault="00EE6EC9" w:rsidP="007A49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right="-105" w:hanging="270"/>
                        <w:rPr>
                          <w:sz w:val="24"/>
                          <w:szCs w:val="24"/>
                        </w:rPr>
                      </w:pPr>
                      <w:r w:rsidRPr="001A2C8D">
                        <w:rPr>
                          <w:sz w:val="24"/>
                          <w:szCs w:val="24"/>
                        </w:rPr>
                        <w:t>Current CPR/First Aid</w:t>
                      </w:r>
                    </w:p>
                    <w:p w:rsidR="00EE6EC9" w:rsidRPr="001A7F3B" w:rsidRDefault="00EE6EC9" w:rsidP="001A7F3B">
                      <w:pPr>
                        <w:ind w:right="-105"/>
                        <w:rPr>
                          <w:sz w:val="16"/>
                          <w:szCs w:val="16"/>
                        </w:rPr>
                      </w:pPr>
                    </w:p>
                    <w:p w:rsidR="00EE6EC9" w:rsidRPr="001A2C8D" w:rsidRDefault="00EE6EC9" w:rsidP="007A49EB">
                      <w:pPr>
                        <w:ind w:right="-105"/>
                        <w:jc w:val="center"/>
                        <w:rPr>
                          <w:i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1A2C8D">
                        <w:rPr>
                          <w:i/>
                          <w:color w:val="632423" w:themeColor="accent2" w:themeShade="80"/>
                          <w:sz w:val="24"/>
                          <w:szCs w:val="24"/>
                        </w:rPr>
                        <w:t>Training is provided free of charge.</w:t>
                      </w:r>
                    </w:p>
                    <w:p w:rsidR="00EE6EC9" w:rsidRDefault="00EE6EC9" w:rsidP="007A49EB">
                      <w:pPr>
                        <w:ind w:right="-105"/>
                        <w:rPr>
                          <w:sz w:val="28"/>
                          <w:szCs w:val="28"/>
                        </w:rPr>
                      </w:pPr>
                    </w:p>
                    <w:p w:rsidR="00EE6EC9" w:rsidRPr="00BE610A" w:rsidRDefault="00EE6EC9" w:rsidP="007A49EB">
                      <w:pPr>
                        <w:ind w:right="-105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1D7472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552CD384" wp14:editId="33BB4F3D">
                <wp:simplePos x="0" y="0"/>
                <wp:positionH relativeFrom="column">
                  <wp:posOffset>-563245</wp:posOffset>
                </wp:positionH>
                <wp:positionV relativeFrom="paragraph">
                  <wp:posOffset>-171450</wp:posOffset>
                </wp:positionV>
                <wp:extent cx="2295525" cy="647700"/>
                <wp:effectExtent l="0" t="0" r="635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497CA9" w:rsidRDefault="00EE6EC9" w:rsidP="00F66215">
                            <w:pPr>
                              <w:pStyle w:val="Heading4"/>
                              <w:rPr>
                                <w:rFonts w:ascii="Arial" w:eastAsia="Batang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497CA9">
                              <w:rPr>
                                <w:rFonts w:ascii="Arial" w:eastAsia="Batang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  <w:t>What is a Resource Family</w:t>
                            </w:r>
                            <w:r>
                              <w:rPr>
                                <w:rFonts w:ascii="Arial" w:eastAsia="Batang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  <w:t xml:space="preserve"> Approval</w:t>
                            </w:r>
                            <w:r w:rsidRPr="00497CA9">
                              <w:rPr>
                                <w:rFonts w:ascii="Arial" w:eastAsia="Batang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  <w:t>?</w:t>
                            </w:r>
                          </w:p>
                          <w:p w:rsidR="00EE6EC9" w:rsidRPr="004C6CEC" w:rsidRDefault="00EE6EC9" w:rsidP="00F662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-44.35pt;margin-top:-13.5pt;width:180.75pt;height:51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" filled="f" fillcolor="#cd4313" stroked="f" insetpen="t">
                <v:textbox inset="2.88pt,2.88pt,2.88pt,2.88pt">
                  <w:txbxContent>
                    <w:p w:rsidR="00EE6EC9" w:rsidRPr="00497CA9" w:rsidRDefault="00EE6EC9" w:rsidP="00F66215">
                      <w:pPr>
                        <w:pStyle w:val="Heading4"/>
                        <w:rPr>
                          <w:rFonts w:ascii="Arial" w:eastAsia="Batang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</w:pPr>
                      <w:r w:rsidRPr="00497CA9">
                        <w:rPr>
                          <w:rFonts w:ascii="Arial" w:eastAsia="Batang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>What is a Resource Family</w:t>
                      </w:r>
                      <w:r>
                        <w:rPr>
                          <w:rFonts w:ascii="Arial" w:eastAsia="Batang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 xml:space="preserve"> Approval</w:t>
                      </w:r>
                      <w:r w:rsidRPr="00497CA9">
                        <w:rPr>
                          <w:rFonts w:ascii="Arial" w:eastAsia="Batang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>?</w:t>
                      </w:r>
                    </w:p>
                    <w:p w:rsidR="00EE6EC9" w:rsidRPr="004C6CEC" w:rsidRDefault="00EE6EC9" w:rsidP="00F662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7472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174AB51A" wp14:editId="28126CBB">
                <wp:simplePos x="0" y="0"/>
                <wp:positionH relativeFrom="column">
                  <wp:posOffset>2752090</wp:posOffset>
                </wp:positionH>
                <wp:positionV relativeFrom="paragraph">
                  <wp:posOffset>219075</wp:posOffset>
                </wp:positionV>
                <wp:extent cx="2371725" cy="3629025"/>
                <wp:effectExtent l="0" t="0" r="9525" b="952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3671E1" w:rsidRDefault="00EE6EC9" w:rsidP="003671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270" w:hanging="270"/>
                              <w:rPr>
                                <w:sz w:val="23"/>
                                <w:szCs w:val="23"/>
                              </w:rPr>
                            </w:pPr>
                            <w:r w:rsidRPr="003671E1">
                              <w:rPr>
                                <w:sz w:val="23"/>
                                <w:szCs w:val="23"/>
                              </w:rPr>
                              <w:t>An individual, couple, or family who wants to provide care to a related or unrelated child who is under the jurisdiction of the juvenile court, or otherwise in the care of a county child welfare agency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or probation department</w:t>
                            </w:r>
                            <w:r w:rsidRPr="003671E1">
                              <w:rPr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EE6EC9" w:rsidRPr="003671E1" w:rsidRDefault="00EE6EC9" w:rsidP="003671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270" w:right="-90" w:hanging="270"/>
                              <w:rPr>
                                <w:sz w:val="23"/>
                                <w:szCs w:val="23"/>
                              </w:rPr>
                            </w:pPr>
                            <w:r w:rsidRPr="003671E1">
                              <w:rPr>
                                <w:sz w:val="23"/>
                                <w:szCs w:val="23"/>
                              </w:rPr>
                              <w:t>A Resource Family has successfully met approval standards which include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home</w:t>
                            </w:r>
                            <w:r w:rsidRPr="003671E1">
                              <w:rPr>
                                <w:sz w:val="23"/>
                                <w:szCs w:val="23"/>
                              </w:rPr>
                              <w:t xml:space="preserve"> and ground inspection, risk assessment, background clearances, training and a permanency assessment as established in the Resource Family Written Directives.</w:t>
                            </w:r>
                          </w:p>
                          <w:p w:rsidR="00EE6EC9" w:rsidRPr="00521574" w:rsidRDefault="00EE6EC9" w:rsidP="003671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270" w:hanging="270"/>
                              <w:rPr>
                                <w:sz w:val="22"/>
                                <w:szCs w:val="22"/>
                              </w:rPr>
                            </w:pPr>
                            <w:r w:rsidRPr="003671E1">
                              <w:rPr>
                                <w:sz w:val="23"/>
                                <w:szCs w:val="23"/>
                              </w:rPr>
                              <w:t>Upon approval, a Resource Family is considered to be approved for providing foster care, becom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ing a legal guardian or adopting</w:t>
                            </w:r>
                            <w:r w:rsidRPr="003671E1">
                              <w:rPr>
                                <w:sz w:val="23"/>
                                <w:szCs w:val="23"/>
                              </w:rPr>
                              <w:t xml:space="preserve"> a child without</w:t>
                            </w:r>
                            <w:r w:rsidRPr="00521574">
                              <w:rPr>
                                <w:sz w:val="22"/>
                                <w:szCs w:val="22"/>
                              </w:rPr>
                              <w:t xml:space="preserve"> going through additional processes.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216.7pt;margin-top:17.25pt;width:186.75pt;height:285.7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" filled="f" fillcolor="#cd4313" stroked="f" insetpen="t">
                <v:textbox inset="2.88pt,2.88pt,2.88pt,2.88pt">
                  <w:txbxContent>
                    <w:p w:rsidR="00EE6EC9" w:rsidRPr="003671E1" w:rsidRDefault="00EE6EC9" w:rsidP="003671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270" w:hanging="270"/>
                        <w:rPr>
                          <w:sz w:val="23"/>
                          <w:szCs w:val="23"/>
                        </w:rPr>
                      </w:pPr>
                      <w:r w:rsidRPr="003671E1">
                        <w:rPr>
                          <w:sz w:val="23"/>
                          <w:szCs w:val="23"/>
                        </w:rPr>
                        <w:t>An individual, couple, or family who wants to provide care to a related or unrelated child who is under the jurisdiction of the juvenile court, or otherwise in the care of a county child welfare agency</w:t>
                      </w:r>
                      <w:r>
                        <w:rPr>
                          <w:sz w:val="23"/>
                          <w:szCs w:val="23"/>
                        </w:rPr>
                        <w:t xml:space="preserve"> or probation department</w:t>
                      </w:r>
                      <w:r w:rsidRPr="003671E1">
                        <w:rPr>
                          <w:sz w:val="23"/>
                          <w:szCs w:val="23"/>
                        </w:rPr>
                        <w:t>.</w:t>
                      </w:r>
                    </w:p>
                    <w:p w:rsidR="00EE6EC9" w:rsidRPr="003671E1" w:rsidRDefault="00EE6EC9" w:rsidP="003671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270" w:right="-90" w:hanging="270"/>
                        <w:rPr>
                          <w:sz w:val="23"/>
                          <w:szCs w:val="23"/>
                        </w:rPr>
                      </w:pPr>
                      <w:r w:rsidRPr="003671E1">
                        <w:rPr>
                          <w:sz w:val="23"/>
                          <w:szCs w:val="23"/>
                        </w:rPr>
                        <w:t>A Resource Family has successfully met approval standards which include</w:t>
                      </w:r>
                      <w:r>
                        <w:rPr>
                          <w:sz w:val="23"/>
                          <w:szCs w:val="23"/>
                        </w:rPr>
                        <w:t xml:space="preserve"> home</w:t>
                      </w:r>
                      <w:r w:rsidRPr="003671E1">
                        <w:rPr>
                          <w:sz w:val="23"/>
                          <w:szCs w:val="23"/>
                        </w:rPr>
                        <w:t xml:space="preserve"> and ground inspection, risk assessment, background clearances, training and a permanency assessment as established in the Resource Family Written Directives.</w:t>
                      </w:r>
                    </w:p>
                    <w:p w:rsidR="00EE6EC9" w:rsidRPr="00521574" w:rsidRDefault="00EE6EC9" w:rsidP="003671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270" w:hanging="270"/>
                        <w:rPr>
                          <w:sz w:val="22"/>
                          <w:szCs w:val="22"/>
                        </w:rPr>
                      </w:pPr>
                      <w:r w:rsidRPr="003671E1">
                        <w:rPr>
                          <w:sz w:val="23"/>
                          <w:szCs w:val="23"/>
                        </w:rPr>
                        <w:t>Upon approval, a Resource Family is considered to be approved for providing foster care, becom</w:t>
                      </w:r>
                      <w:r>
                        <w:rPr>
                          <w:sz w:val="23"/>
                          <w:szCs w:val="23"/>
                        </w:rPr>
                        <w:t>ing a legal guardian or adopting</w:t>
                      </w:r>
                      <w:r w:rsidRPr="003671E1">
                        <w:rPr>
                          <w:sz w:val="23"/>
                          <w:szCs w:val="23"/>
                        </w:rPr>
                        <w:t xml:space="preserve"> a child without</w:t>
                      </w:r>
                      <w:r w:rsidRPr="00521574">
                        <w:rPr>
                          <w:sz w:val="22"/>
                          <w:szCs w:val="22"/>
                        </w:rPr>
                        <w:t xml:space="preserve"> going through additional processes. </w:t>
                      </w:r>
                    </w:p>
                  </w:txbxContent>
                </v:textbox>
              </v:shape>
            </w:pict>
          </mc:Fallback>
        </mc:AlternateContent>
      </w:r>
      <w:r w:rsidR="001D7472">
        <w:rPr>
          <w:noProof/>
        </w:rPr>
        <mc:AlternateContent>
          <mc:Choice Requires="wps">
            <w:drawing>
              <wp:anchor distT="36576" distB="36576" distL="36576" distR="36576" simplePos="0" relativeHeight="251677184" behindDoc="0" locked="0" layoutInCell="1" allowOverlap="1" wp14:anchorId="65E203F2" wp14:editId="2ABE35BB">
                <wp:simplePos x="0" y="0"/>
                <wp:positionH relativeFrom="column">
                  <wp:posOffset>2752090</wp:posOffset>
                </wp:positionH>
                <wp:positionV relativeFrom="paragraph">
                  <wp:posOffset>-361950</wp:posOffset>
                </wp:positionV>
                <wp:extent cx="2371725" cy="523875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6EC9" w:rsidRPr="00497CA9" w:rsidRDefault="00EE6EC9" w:rsidP="006233DF">
                            <w:pPr>
                              <w:pStyle w:val="Heading4"/>
                              <w:rPr>
                                <w:rFonts w:ascii="Arial" w:eastAsia="Batang" w:hAnsi="Arial" w:cs="Arial"/>
                                <w:color w:val="411D0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7CA9">
                              <w:rPr>
                                <w:rFonts w:ascii="Arial" w:eastAsia="Batang" w:hAnsi="Arial" w:cs="Arial"/>
                                <w:color w:val="411D0E"/>
                                <w:sz w:val="28"/>
                                <w:szCs w:val="28"/>
                                <w:u w:val="single"/>
                              </w:rPr>
                              <w:t>What is a Resource Family?</w:t>
                            </w:r>
                          </w:p>
                          <w:p w:rsidR="00EE6EC9" w:rsidRPr="004C6CEC" w:rsidRDefault="00EE6EC9" w:rsidP="006233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margin-left:216.7pt;margin-top:-28.5pt;width:186.75pt;height:41.25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" filled="f" fillcolor="#cd4313" stroked="f" insetpen="t">
                <v:textbox inset="2.88pt,2.88pt,2.88pt,2.88pt">
                  <w:txbxContent>
                    <w:p w:rsidR="00143737" w:rsidRPr="00497CA9" w:rsidRDefault="00143737" w:rsidP="006233DF">
                      <w:pPr>
                        <w:pStyle w:val="Heading4"/>
                        <w:rPr>
                          <w:rFonts w:ascii="Arial" w:eastAsia="Batang" w:hAnsi="Arial" w:cs="Arial"/>
                          <w:color w:val="411D0E"/>
                          <w:sz w:val="28"/>
                          <w:szCs w:val="28"/>
                          <w:u w:val="single"/>
                        </w:rPr>
                      </w:pPr>
                      <w:r w:rsidRPr="00497CA9">
                        <w:rPr>
                          <w:rFonts w:ascii="Arial" w:eastAsia="Batang" w:hAnsi="Arial" w:cs="Arial"/>
                          <w:color w:val="411D0E"/>
                          <w:sz w:val="28"/>
                          <w:szCs w:val="28"/>
                          <w:u w:val="single"/>
                        </w:rPr>
                        <w:t>What is a Resource Family?</w:t>
                      </w:r>
                    </w:p>
                    <w:p w:rsidR="00143737" w:rsidRPr="004C6CEC" w:rsidRDefault="00143737" w:rsidP="006233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7472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5E20001A" wp14:editId="0CB0D5FE">
                <wp:simplePos x="0" y="0"/>
                <wp:positionH relativeFrom="column">
                  <wp:posOffset>-563245</wp:posOffset>
                </wp:positionH>
                <wp:positionV relativeFrom="paragraph">
                  <wp:posOffset>666750</wp:posOffset>
                </wp:positionV>
                <wp:extent cx="2362200" cy="2695575"/>
                <wp:effectExtent l="8890" t="9525" r="19685" b="28575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2695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  <a:alpha val="45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  <a:alpha val="45000"/>
                              </a:schemeClr>
                            </a:gs>
                          </a:gsLst>
                          <a:lin ang="18900000" scaled="1"/>
                        </a:gradFill>
                        <a:ln w="12700" algn="in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6EC9" w:rsidRDefault="00EE6EC9" w:rsidP="00EB1FAC">
                            <w:pPr>
                              <w:pStyle w:val="BodyText"/>
                              <w:spacing w:line="24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EE6EC9" w:rsidRPr="004A6508" w:rsidRDefault="00EE6EC9" w:rsidP="00051976">
                            <w:pPr>
                              <w:pStyle w:val="BodyText"/>
                              <w:spacing w:after="120" w:line="240" w:lineRule="auto"/>
                              <w:rPr>
                                <w:color w:val="auto"/>
                                <w:sz w:val="25"/>
                                <w:szCs w:val="25"/>
                              </w:rPr>
                            </w:pPr>
                            <w:r w:rsidRPr="004A6508">
                              <w:rPr>
                                <w:color w:val="auto"/>
                                <w:sz w:val="25"/>
                                <w:szCs w:val="25"/>
                              </w:rPr>
                              <w:t>RFA is a unified, family friendly and child-centered resource family approval process that replaces the existing multiple processes, eliminates duplication, and increases approval standards by incorporat</w:t>
                            </w:r>
                            <w:r>
                              <w:rPr>
                                <w:color w:val="auto"/>
                                <w:sz w:val="25"/>
                                <w:szCs w:val="25"/>
                              </w:rPr>
                              <w:t>ing a comprehensive family</w:t>
                            </w:r>
                            <w:r w:rsidRPr="004A6508">
                              <w:rPr>
                                <w:color w:val="auto"/>
                                <w:sz w:val="25"/>
                                <w:szCs w:val="25"/>
                              </w:rPr>
                              <w:t xml:space="preserve"> evaluation</w:t>
                            </w:r>
                            <w:r>
                              <w:rPr>
                                <w:color w:val="auto"/>
                                <w:sz w:val="25"/>
                                <w:szCs w:val="25"/>
                              </w:rPr>
                              <w:t xml:space="preserve"> of all families that want to fo</w:t>
                            </w:r>
                            <w:r w:rsidRPr="004A6508">
                              <w:rPr>
                                <w:color w:val="auto"/>
                                <w:sz w:val="25"/>
                                <w:szCs w:val="25"/>
                              </w:rPr>
                              <w:t>ster, adopt, or provide legal guardianship to a child.</w:t>
                            </w:r>
                          </w:p>
                          <w:p w:rsidR="00EE6EC9" w:rsidRDefault="00EE6EC9" w:rsidP="009C7E4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42" style="position:absolute;margin-left:-44.35pt;margin-top:52.5pt;width:186pt;height:212.2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" fillcolor="#d6e3bc [1302]" strokecolor="#c2d69b [1942]" strokeweight="1pt" insetpen="t">
                <v:fill opacity="29491f" color2="#eaf1dd [662]" angle="135" focus="50%" type="gradient"/>
                <v:shadow on="t" color="#4e6128 [1606]" opacity=".5" offset="1pt"/>
                <v:textbox inset="2.88pt,2.88pt,2.88pt,2.88pt">
                  <w:txbxContent>
                    <w:p w:rsidR="00EE6EC9" w:rsidRDefault="00EE6EC9" w:rsidP="00EB1FAC">
                      <w:pPr>
                        <w:pStyle w:val="BodyText"/>
                        <w:spacing w:line="24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EE6EC9" w:rsidRPr="004A6508" w:rsidRDefault="00EE6EC9" w:rsidP="00051976">
                      <w:pPr>
                        <w:pStyle w:val="BodyText"/>
                        <w:spacing w:after="120" w:line="240" w:lineRule="auto"/>
                        <w:rPr>
                          <w:color w:val="auto"/>
                          <w:sz w:val="25"/>
                          <w:szCs w:val="25"/>
                        </w:rPr>
                      </w:pPr>
                      <w:r w:rsidRPr="004A6508">
                        <w:rPr>
                          <w:color w:val="auto"/>
                          <w:sz w:val="25"/>
                          <w:szCs w:val="25"/>
                        </w:rPr>
                        <w:t>RFA is a unified, family friendly and child-centered resource family approval process that replaces the existing multiple processes, eliminates duplication, and increases approval standards by incorporat</w:t>
                      </w:r>
                      <w:r>
                        <w:rPr>
                          <w:color w:val="auto"/>
                          <w:sz w:val="25"/>
                          <w:szCs w:val="25"/>
                        </w:rPr>
                        <w:t>ing a comprehensive family</w:t>
                      </w:r>
                      <w:r w:rsidRPr="004A6508">
                        <w:rPr>
                          <w:color w:val="auto"/>
                          <w:sz w:val="25"/>
                          <w:szCs w:val="25"/>
                        </w:rPr>
                        <w:t xml:space="preserve"> evaluation</w:t>
                      </w:r>
                      <w:r>
                        <w:rPr>
                          <w:color w:val="auto"/>
                          <w:sz w:val="25"/>
                          <w:szCs w:val="25"/>
                        </w:rPr>
                        <w:t xml:space="preserve"> of all families that want to fo</w:t>
                      </w:r>
                      <w:r w:rsidRPr="004A6508">
                        <w:rPr>
                          <w:color w:val="auto"/>
                          <w:sz w:val="25"/>
                          <w:szCs w:val="25"/>
                        </w:rPr>
                        <w:t>ster, adopt, or provide legal guardianship to a child.</w:t>
                      </w:r>
                    </w:p>
                    <w:p w:rsidR="00EE6EC9" w:rsidRDefault="00EE6EC9" w:rsidP="009C7E41">
                      <w:pPr>
                        <w:pStyle w:val="BodyText"/>
                      </w:pPr>
                    </w:p>
                  </w:txbxContent>
                </v:textbox>
              </v:roundrect>
            </w:pict>
          </mc:Fallback>
        </mc:AlternateContent>
      </w:r>
      <w:r w:rsidR="004A6508">
        <w:rPr>
          <w:noProof/>
        </w:rPr>
        <w:drawing>
          <wp:anchor distT="0" distB="0" distL="114300" distR="114300" simplePos="0" relativeHeight="251680256" behindDoc="0" locked="0" layoutInCell="1" allowOverlap="1" wp14:anchorId="770E1E01" wp14:editId="73A1F70F">
            <wp:simplePos x="0" y="0"/>
            <wp:positionH relativeFrom="column">
              <wp:posOffset>-486410</wp:posOffset>
            </wp:positionH>
            <wp:positionV relativeFrom="paragraph">
              <wp:posOffset>3638550</wp:posOffset>
            </wp:positionV>
            <wp:extent cx="2162175" cy="1438275"/>
            <wp:effectExtent l="19050" t="0" r="9525" b="0"/>
            <wp:wrapNone/>
            <wp:docPr id="27" name="Picture 16" descr="C:\Users\rzapata\AppData\Local\Microsoft\Windows\Temporary Internet Files\Content.IE5\HSC0VI7V\MP90044226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zapata\AppData\Local\Microsoft\Windows\Temporary Internet Files\Content.IE5\HSC0VI7V\MP900442266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667">
        <w:rPr>
          <w:noProof/>
        </w:rPr>
        <w:drawing>
          <wp:anchor distT="0" distB="0" distL="114300" distR="114300" simplePos="0" relativeHeight="251667968" behindDoc="1" locked="0" layoutInCell="1" allowOverlap="1" wp14:anchorId="3391C012" wp14:editId="79824D80">
            <wp:simplePos x="0" y="0"/>
            <wp:positionH relativeFrom="column">
              <wp:posOffset>-1086485</wp:posOffset>
            </wp:positionH>
            <wp:positionV relativeFrom="paragraph">
              <wp:posOffset>-914400</wp:posOffset>
            </wp:positionV>
            <wp:extent cx="10058400" cy="7772400"/>
            <wp:effectExtent l="19050" t="0" r="0" b="0"/>
            <wp:wrapNone/>
            <wp:docPr id="50" name="Picture 50" descr="fresh_bro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resh_bro_insid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6215" w:rsidSect="00F66215">
      <w:pgSz w:w="15840" w:h="12240" w:orient="landscape"/>
      <w:pgMar w:top="1440" w:right="1800" w:bottom="1440" w:left="18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EC9" w:rsidRDefault="00EE6EC9">
      <w:r>
        <w:separator/>
      </w:r>
    </w:p>
  </w:endnote>
  <w:endnote w:type="continuationSeparator" w:id="0">
    <w:p w:rsidR="00EE6EC9" w:rsidRDefault="00EE6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strangelo Edessa">
    <w:panose1 w:val="03080600000000000000"/>
    <w:charset w:val="01"/>
    <w:family w:val="roman"/>
    <w:notTrueType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EC9" w:rsidRDefault="00EE6EC9">
      <w:r>
        <w:separator/>
      </w:r>
    </w:p>
  </w:footnote>
  <w:footnote w:type="continuationSeparator" w:id="0">
    <w:p w:rsidR="00EE6EC9" w:rsidRDefault="00EE6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321B6"/>
    <w:multiLevelType w:val="hybridMultilevel"/>
    <w:tmpl w:val="36A25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60C05"/>
    <w:multiLevelType w:val="hybridMultilevel"/>
    <w:tmpl w:val="9C863D5C"/>
    <w:lvl w:ilvl="0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>
    <w:nsid w:val="40274AD0"/>
    <w:multiLevelType w:val="hybridMultilevel"/>
    <w:tmpl w:val="B4D4A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1A3837"/>
    <w:multiLevelType w:val="hybridMultilevel"/>
    <w:tmpl w:val="CBE2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4E"/>
    <w:rsid w:val="00020EB9"/>
    <w:rsid w:val="00051976"/>
    <w:rsid w:val="000B3FC2"/>
    <w:rsid w:val="000C7EDB"/>
    <w:rsid w:val="000F4481"/>
    <w:rsid w:val="000F7726"/>
    <w:rsid w:val="00135B8A"/>
    <w:rsid w:val="00143737"/>
    <w:rsid w:val="00151841"/>
    <w:rsid w:val="00175C1F"/>
    <w:rsid w:val="0018360B"/>
    <w:rsid w:val="001870E9"/>
    <w:rsid w:val="001973A9"/>
    <w:rsid w:val="001A2C8D"/>
    <w:rsid w:val="001A7F3B"/>
    <w:rsid w:val="001B1341"/>
    <w:rsid w:val="001D7472"/>
    <w:rsid w:val="001E5667"/>
    <w:rsid w:val="00217BD9"/>
    <w:rsid w:val="002202EC"/>
    <w:rsid w:val="002428CC"/>
    <w:rsid w:val="0026453E"/>
    <w:rsid w:val="00273C7A"/>
    <w:rsid w:val="002937A8"/>
    <w:rsid w:val="002C3913"/>
    <w:rsid w:val="0030454D"/>
    <w:rsid w:val="00311223"/>
    <w:rsid w:val="003228C0"/>
    <w:rsid w:val="00353B9D"/>
    <w:rsid w:val="00363887"/>
    <w:rsid w:val="003671E1"/>
    <w:rsid w:val="0037091F"/>
    <w:rsid w:val="003A4B99"/>
    <w:rsid w:val="003B094E"/>
    <w:rsid w:val="003E2BDA"/>
    <w:rsid w:val="003F5DED"/>
    <w:rsid w:val="0040091D"/>
    <w:rsid w:val="00404158"/>
    <w:rsid w:val="00432D8B"/>
    <w:rsid w:val="004364DB"/>
    <w:rsid w:val="00472460"/>
    <w:rsid w:val="00474029"/>
    <w:rsid w:val="00480D0B"/>
    <w:rsid w:val="004821C2"/>
    <w:rsid w:val="004864CD"/>
    <w:rsid w:val="00497CA9"/>
    <w:rsid w:val="004A6508"/>
    <w:rsid w:val="004B152F"/>
    <w:rsid w:val="004B44B1"/>
    <w:rsid w:val="004D4BAE"/>
    <w:rsid w:val="004D4F4C"/>
    <w:rsid w:val="004D6E90"/>
    <w:rsid w:val="004E2D58"/>
    <w:rsid w:val="00517183"/>
    <w:rsid w:val="00521574"/>
    <w:rsid w:val="005365EE"/>
    <w:rsid w:val="00566256"/>
    <w:rsid w:val="0057388E"/>
    <w:rsid w:val="005871E9"/>
    <w:rsid w:val="005A7536"/>
    <w:rsid w:val="005B155D"/>
    <w:rsid w:val="005E6BE2"/>
    <w:rsid w:val="005E7122"/>
    <w:rsid w:val="005E78CF"/>
    <w:rsid w:val="006073ED"/>
    <w:rsid w:val="006233DF"/>
    <w:rsid w:val="00640358"/>
    <w:rsid w:val="00646EA0"/>
    <w:rsid w:val="00670032"/>
    <w:rsid w:val="006D04A0"/>
    <w:rsid w:val="006E28A1"/>
    <w:rsid w:val="006E30D3"/>
    <w:rsid w:val="006E5E39"/>
    <w:rsid w:val="006F773F"/>
    <w:rsid w:val="00704844"/>
    <w:rsid w:val="007051C7"/>
    <w:rsid w:val="00730D14"/>
    <w:rsid w:val="007771AD"/>
    <w:rsid w:val="007A18A9"/>
    <w:rsid w:val="007A1A9C"/>
    <w:rsid w:val="007A3A84"/>
    <w:rsid w:val="007A49EB"/>
    <w:rsid w:val="007E6B10"/>
    <w:rsid w:val="008816B8"/>
    <w:rsid w:val="00886C5C"/>
    <w:rsid w:val="008B0D0D"/>
    <w:rsid w:val="008F2F63"/>
    <w:rsid w:val="00932298"/>
    <w:rsid w:val="00987DEB"/>
    <w:rsid w:val="009C0BC7"/>
    <w:rsid w:val="009C7E41"/>
    <w:rsid w:val="00A37165"/>
    <w:rsid w:val="00A378BC"/>
    <w:rsid w:val="00A40F4D"/>
    <w:rsid w:val="00A479BC"/>
    <w:rsid w:val="00A52288"/>
    <w:rsid w:val="00A6354C"/>
    <w:rsid w:val="00A922FB"/>
    <w:rsid w:val="00AA4D28"/>
    <w:rsid w:val="00AE6915"/>
    <w:rsid w:val="00B1081D"/>
    <w:rsid w:val="00B6438F"/>
    <w:rsid w:val="00B777B7"/>
    <w:rsid w:val="00B823EB"/>
    <w:rsid w:val="00BA5E70"/>
    <w:rsid w:val="00BE3613"/>
    <w:rsid w:val="00BE610A"/>
    <w:rsid w:val="00BE65D7"/>
    <w:rsid w:val="00C00A2A"/>
    <w:rsid w:val="00C050D2"/>
    <w:rsid w:val="00C40BEE"/>
    <w:rsid w:val="00C61BC0"/>
    <w:rsid w:val="00C84C40"/>
    <w:rsid w:val="00CB15B3"/>
    <w:rsid w:val="00CC47C9"/>
    <w:rsid w:val="00CD7B91"/>
    <w:rsid w:val="00CF340A"/>
    <w:rsid w:val="00D06667"/>
    <w:rsid w:val="00D435CE"/>
    <w:rsid w:val="00D55EB9"/>
    <w:rsid w:val="00D56CFB"/>
    <w:rsid w:val="00D7726B"/>
    <w:rsid w:val="00D9618D"/>
    <w:rsid w:val="00DA6F23"/>
    <w:rsid w:val="00DB1652"/>
    <w:rsid w:val="00DB3078"/>
    <w:rsid w:val="00DD57D0"/>
    <w:rsid w:val="00E00EBB"/>
    <w:rsid w:val="00E112C1"/>
    <w:rsid w:val="00E23626"/>
    <w:rsid w:val="00E37CCF"/>
    <w:rsid w:val="00E61D08"/>
    <w:rsid w:val="00EA2EFA"/>
    <w:rsid w:val="00EB1FAC"/>
    <w:rsid w:val="00EC32B7"/>
    <w:rsid w:val="00ED24E9"/>
    <w:rsid w:val="00ED547A"/>
    <w:rsid w:val="00EE6EC9"/>
    <w:rsid w:val="00F004DD"/>
    <w:rsid w:val="00F03D95"/>
    <w:rsid w:val="00F36E00"/>
    <w:rsid w:val="00F442B3"/>
    <w:rsid w:val="00F66215"/>
    <w:rsid w:val="00FB64F9"/>
    <w:rsid w:val="00FB657A"/>
    <w:rsid w:val="00FC23B5"/>
    <w:rsid w:val="00FD132E"/>
    <w:rsid w:val="00FE089E"/>
    <w:rsid w:val="00FF4981"/>
    <w:rsid w:val="00FF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54D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30454D"/>
    <w:pPr>
      <w:keepNext/>
      <w:widowControl w:val="0"/>
      <w:jc w:val="center"/>
      <w:outlineLvl w:val="0"/>
    </w:pPr>
    <w:rPr>
      <w:b/>
      <w:color w:val="800000"/>
      <w:sz w:val="22"/>
    </w:rPr>
  </w:style>
  <w:style w:type="paragraph" w:styleId="Heading2">
    <w:name w:val="heading 2"/>
    <w:basedOn w:val="Normal"/>
    <w:next w:val="Normal"/>
    <w:qFormat/>
    <w:rsid w:val="0030454D"/>
    <w:pPr>
      <w:keepNext/>
      <w:widowControl w:val="0"/>
      <w:jc w:val="center"/>
      <w:outlineLvl w:val="1"/>
    </w:pPr>
    <w:rPr>
      <w:b/>
      <w:color w:val="800000"/>
    </w:rPr>
  </w:style>
  <w:style w:type="paragraph" w:styleId="Heading3">
    <w:name w:val="heading 3"/>
    <w:basedOn w:val="Normal"/>
    <w:next w:val="Normal"/>
    <w:qFormat/>
    <w:rsid w:val="0030454D"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</w:rPr>
  </w:style>
  <w:style w:type="paragraph" w:styleId="Heading4">
    <w:name w:val="heading 4"/>
    <w:basedOn w:val="Normal"/>
    <w:next w:val="Normal"/>
    <w:link w:val="Heading4Char"/>
    <w:qFormat/>
    <w:rsid w:val="0030454D"/>
    <w:pPr>
      <w:keepNext/>
      <w:widowControl w:val="0"/>
      <w:jc w:val="center"/>
      <w:outlineLvl w:val="3"/>
    </w:pPr>
    <w:rPr>
      <w:b/>
      <w:color w:val="8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F773F"/>
    <w:pPr>
      <w:widowControl w:val="0"/>
      <w:spacing w:line="360" w:lineRule="auto"/>
    </w:pPr>
    <w:rPr>
      <w:color w:val="493A17"/>
      <w:sz w:val="22"/>
    </w:rPr>
  </w:style>
  <w:style w:type="paragraph" w:styleId="BodyText2">
    <w:name w:val="Body Text 2"/>
    <w:basedOn w:val="Normal"/>
    <w:rsid w:val="0030454D"/>
    <w:pPr>
      <w:widowControl w:val="0"/>
      <w:spacing w:before="240" w:line="360" w:lineRule="auto"/>
    </w:pPr>
    <w:rPr>
      <w:b/>
      <w:color w:val="800000"/>
      <w:sz w:val="22"/>
    </w:rPr>
  </w:style>
  <w:style w:type="paragraph" w:styleId="BodyText3">
    <w:name w:val="Body Text 3"/>
    <w:basedOn w:val="Normal"/>
    <w:link w:val="BodyText3Char"/>
    <w:rsid w:val="0030454D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customStyle="1" w:styleId="LogoBox">
    <w:name w:val="Logo Box"/>
    <w:basedOn w:val="BodyText3"/>
    <w:link w:val="LogoBoxChar"/>
    <w:qFormat/>
    <w:rsid w:val="006F773F"/>
    <w:pPr>
      <w:spacing w:line="250" w:lineRule="auto"/>
    </w:pPr>
    <w:rPr>
      <w:rFonts w:ascii="Times New Roman" w:hAnsi="Times New Roman"/>
      <w:color w:val="411D0E"/>
      <w:sz w:val="24"/>
    </w:rPr>
  </w:style>
  <w:style w:type="paragraph" w:customStyle="1" w:styleId="PhFax">
    <w:name w:val="Ph/Fax"/>
    <w:basedOn w:val="Normal"/>
    <w:link w:val="PhFaxChar"/>
    <w:qFormat/>
    <w:rsid w:val="006F773F"/>
    <w:pPr>
      <w:widowControl w:val="0"/>
      <w:jc w:val="center"/>
    </w:pPr>
    <w:rPr>
      <w:b/>
      <w:i/>
      <w:color w:val="411D0E"/>
      <w:sz w:val="24"/>
    </w:rPr>
  </w:style>
  <w:style w:type="character" w:customStyle="1" w:styleId="BodyText3Char">
    <w:name w:val="Body Text 3 Char"/>
    <w:basedOn w:val="DefaultParagraphFont"/>
    <w:link w:val="BodyText3"/>
    <w:rsid w:val="006F773F"/>
    <w:rPr>
      <w:rFonts w:ascii="Adobe Jenson Pro" w:hAnsi="Adobe Jenson Pro"/>
      <w:b/>
      <w:color w:val="800000"/>
      <w:kern w:val="28"/>
      <w:sz w:val="28"/>
    </w:rPr>
  </w:style>
  <w:style w:type="character" w:customStyle="1" w:styleId="LogoBoxChar">
    <w:name w:val="Logo Box Char"/>
    <w:basedOn w:val="BodyText3Char"/>
    <w:link w:val="LogoBox"/>
    <w:rsid w:val="006F773F"/>
    <w:rPr>
      <w:rFonts w:ascii="Adobe Jenson Pro" w:hAnsi="Adobe Jenson Pro"/>
      <w:b/>
      <w:color w:val="800000"/>
      <w:kern w:val="28"/>
      <w:sz w:val="28"/>
    </w:rPr>
  </w:style>
  <w:style w:type="paragraph" w:customStyle="1" w:styleId="address">
    <w:name w:val="address"/>
    <w:basedOn w:val="Normal"/>
    <w:link w:val="addressChar"/>
    <w:qFormat/>
    <w:rsid w:val="006F773F"/>
    <w:pPr>
      <w:widowControl w:val="0"/>
      <w:jc w:val="center"/>
    </w:pPr>
    <w:rPr>
      <w:color w:val="411D0E"/>
      <w:sz w:val="24"/>
    </w:rPr>
  </w:style>
  <w:style w:type="character" w:customStyle="1" w:styleId="PhFaxChar">
    <w:name w:val="Ph/Fax Char"/>
    <w:basedOn w:val="DefaultParagraphFont"/>
    <w:link w:val="PhFax"/>
    <w:rsid w:val="006F773F"/>
    <w:rPr>
      <w:b/>
      <w:i/>
      <w:color w:val="411D0E"/>
      <w:kern w:val="28"/>
      <w:sz w:val="24"/>
    </w:rPr>
  </w:style>
  <w:style w:type="paragraph" w:customStyle="1" w:styleId="website">
    <w:name w:val="website"/>
    <w:basedOn w:val="Normal"/>
    <w:link w:val="websiteChar"/>
    <w:qFormat/>
    <w:rsid w:val="006F773F"/>
    <w:pPr>
      <w:widowControl w:val="0"/>
      <w:jc w:val="center"/>
    </w:pPr>
    <w:rPr>
      <w:b/>
      <w:smallCaps/>
      <w:color w:val="411D0E"/>
      <w:sz w:val="24"/>
    </w:rPr>
  </w:style>
  <w:style w:type="character" w:customStyle="1" w:styleId="addressChar">
    <w:name w:val="address Char"/>
    <w:basedOn w:val="DefaultParagraphFont"/>
    <w:link w:val="address"/>
    <w:rsid w:val="006F773F"/>
    <w:rPr>
      <w:color w:val="411D0E"/>
      <w:kern w:val="28"/>
      <w:sz w:val="24"/>
    </w:rPr>
  </w:style>
  <w:style w:type="paragraph" w:customStyle="1" w:styleId="Photobox">
    <w:name w:val="Photo box"/>
    <w:basedOn w:val="Normal"/>
    <w:link w:val="PhotoboxChar"/>
    <w:qFormat/>
    <w:rsid w:val="006F773F"/>
    <w:pPr>
      <w:jc w:val="center"/>
    </w:pPr>
    <w:rPr>
      <w:i/>
      <w:color w:val="411D0E"/>
    </w:rPr>
  </w:style>
  <w:style w:type="character" w:customStyle="1" w:styleId="websiteChar">
    <w:name w:val="website Char"/>
    <w:basedOn w:val="DefaultParagraphFont"/>
    <w:link w:val="website"/>
    <w:rsid w:val="006F773F"/>
    <w:rPr>
      <w:b/>
      <w:smallCaps/>
      <w:color w:val="411D0E"/>
      <w:kern w:val="28"/>
      <w:sz w:val="24"/>
    </w:rPr>
  </w:style>
  <w:style w:type="paragraph" w:customStyle="1" w:styleId="PlaceHeadline">
    <w:name w:val="Place Headline"/>
    <w:basedOn w:val="BodyText3"/>
    <w:link w:val="PlaceHeadlineChar"/>
    <w:qFormat/>
    <w:rsid w:val="006F773F"/>
    <w:pPr>
      <w:spacing w:line="360" w:lineRule="auto"/>
    </w:pPr>
    <w:rPr>
      <w:rFonts w:ascii="Times New Roman" w:hAnsi="Times New Roman"/>
      <w:color w:val="411D0E"/>
    </w:rPr>
  </w:style>
  <w:style w:type="character" w:customStyle="1" w:styleId="PhotoboxChar">
    <w:name w:val="Photo box Char"/>
    <w:basedOn w:val="DefaultParagraphFont"/>
    <w:link w:val="Photobox"/>
    <w:rsid w:val="006F773F"/>
    <w:rPr>
      <w:i/>
      <w:color w:val="411D0E"/>
      <w:kern w:val="28"/>
    </w:rPr>
  </w:style>
  <w:style w:type="paragraph" w:customStyle="1" w:styleId="Taglinehere">
    <w:name w:val="Tagline here"/>
    <w:basedOn w:val="Normal"/>
    <w:link w:val="TaglinehereChar"/>
    <w:qFormat/>
    <w:rsid w:val="006F773F"/>
    <w:pPr>
      <w:widowControl w:val="0"/>
      <w:spacing w:line="384" w:lineRule="auto"/>
      <w:jc w:val="center"/>
    </w:pPr>
    <w:rPr>
      <w:color w:val="411D0E"/>
      <w:sz w:val="24"/>
    </w:rPr>
  </w:style>
  <w:style w:type="character" w:customStyle="1" w:styleId="PlaceHeadlineChar">
    <w:name w:val="Place Headline Char"/>
    <w:basedOn w:val="BodyText3Char"/>
    <w:link w:val="PlaceHeadline"/>
    <w:rsid w:val="006F773F"/>
    <w:rPr>
      <w:rFonts w:ascii="Adobe Jenson Pro" w:hAnsi="Adobe Jenson Pro"/>
      <w:b/>
      <w:color w:val="411D0E"/>
      <w:kern w:val="28"/>
      <w:sz w:val="28"/>
    </w:rPr>
  </w:style>
  <w:style w:type="paragraph" w:customStyle="1" w:styleId="Subhead">
    <w:name w:val="Subhead"/>
    <w:basedOn w:val="Normal"/>
    <w:link w:val="SubheadChar"/>
    <w:qFormat/>
    <w:rsid w:val="006F773F"/>
    <w:pPr>
      <w:jc w:val="center"/>
    </w:pPr>
    <w:rPr>
      <w:color w:val="411D0E"/>
    </w:rPr>
  </w:style>
  <w:style w:type="character" w:customStyle="1" w:styleId="TaglinehereChar">
    <w:name w:val="Tagline here Char"/>
    <w:basedOn w:val="DefaultParagraphFont"/>
    <w:link w:val="Taglinehere"/>
    <w:rsid w:val="006F773F"/>
    <w:rPr>
      <w:color w:val="411D0E"/>
      <w:kern w:val="28"/>
      <w:sz w:val="24"/>
    </w:rPr>
  </w:style>
  <w:style w:type="paragraph" w:customStyle="1" w:styleId="Caption1">
    <w:name w:val="Caption1"/>
    <w:basedOn w:val="Normal"/>
    <w:link w:val="captionChar"/>
    <w:qFormat/>
    <w:rsid w:val="006F773F"/>
    <w:rPr>
      <w:i/>
      <w:color w:val="411D0E"/>
    </w:rPr>
  </w:style>
  <w:style w:type="character" w:customStyle="1" w:styleId="SubheadChar">
    <w:name w:val="Subhead Char"/>
    <w:basedOn w:val="DefaultParagraphFont"/>
    <w:link w:val="Subhead"/>
    <w:rsid w:val="006F773F"/>
    <w:rPr>
      <w:color w:val="411D0E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55D"/>
    <w:rPr>
      <w:rFonts w:ascii="Tahoma" w:hAnsi="Tahoma" w:cs="Tahoma"/>
      <w:sz w:val="16"/>
      <w:szCs w:val="16"/>
    </w:rPr>
  </w:style>
  <w:style w:type="character" w:customStyle="1" w:styleId="captionChar">
    <w:name w:val="caption Char"/>
    <w:basedOn w:val="DefaultParagraphFont"/>
    <w:link w:val="Caption1"/>
    <w:rsid w:val="006F773F"/>
    <w:rPr>
      <w:i/>
      <w:color w:val="411D0E"/>
      <w:kern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55D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C84C40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9C7E41"/>
    <w:rPr>
      <w:color w:val="493A17"/>
      <w:kern w:val="28"/>
      <w:sz w:val="22"/>
    </w:rPr>
  </w:style>
  <w:style w:type="character" w:customStyle="1" w:styleId="Heading4Char">
    <w:name w:val="Heading 4 Char"/>
    <w:basedOn w:val="DefaultParagraphFont"/>
    <w:link w:val="Heading4"/>
    <w:rsid w:val="00143737"/>
    <w:rPr>
      <w:b/>
      <w:color w:val="800000"/>
      <w:kern w:val="28"/>
      <w:sz w:val="24"/>
    </w:rPr>
  </w:style>
  <w:style w:type="paragraph" w:customStyle="1" w:styleId="default">
    <w:name w:val="default"/>
    <w:basedOn w:val="Normal"/>
    <w:rsid w:val="00F004DD"/>
    <w:pPr>
      <w:autoSpaceDE w:val="0"/>
      <w:autoSpaceDN w:val="0"/>
    </w:pPr>
    <w:rPr>
      <w:rFonts w:ascii="Arial" w:eastAsiaTheme="minorHAnsi" w:hAnsi="Arial" w:cs="Arial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5B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54D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30454D"/>
    <w:pPr>
      <w:keepNext/>
      <w:widowControl w:val="0"/>
      <w:jc w:val="center"/>
      <w:outlineLvl w:val="0"/>
    </w:pPr>
    <w:rPr>
      <w:b/>
      <w:color w:val="800000"/>
      <w:sz w:val="22"/>
    </w:rPr>
  </w:style>
  <w:style w:type="paragraph" w:styleId="Heading2">
    <w:name w:val="heading 2"/>
    <w:basedOn w:val="Normal"/>
    <w:next w:val="Normal"/>
    <w:qFormat/>
    <w:rsid w:val="0030454D"/>
    <w:pPr>
      <w:keepNext/>
      <w:widowControl w:val="0"/>
      <w:jc w:val="center"/>
      <w:outlineLvl w:val="1"/>
    </w:pPr>
    <w:rPr>
      <w:b/>
      <w:color w:val="800000"/>
    </w:rPr>
  </w:style>
  <w:style w:type="paragraph" w:styleId="Heading3">
    <w:name w:val="heading 3"/>
    <w:basedOn w:val="Normal"/>
    <w:next w:val="Normal"/>
    <w:qFormat/>
    <w:rsid w:val="0030454D"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</w:rPr>
  </w:style>
  <w:style w:type="paragraph" w:styleId="Heading4">
    <w:name w:val="heading 4"/>
    <w:basedOn w:val="Normal"/>
    <w:next w:val="Normal"/>
    <w:link w:val="Heading4Char"/>
    <w:qFormat/>
    <w:rsid w:val="0030454D"/>
    <w:pPr>
      <w:keepNext/>
      <w:widowControl w:val="0"/>
      <w:jc w:val="center"/>
      <w:outlineLvl w:val="3"/>
    </w:pPr>
    <w:rPr>
      <w:b/>
      <w:color w:val="8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F773F"/>
    <w:pPr>
      <w:widowControl w:val="0"/>
      <w:spacing w:line="360" w:lineRule="auto"/>
    </w:pPr>
    <w:rPr>
      <w:color w:val="493A17"/>
      <w:sz w:val="22"/>
    </w:rPr>
  </w:style>
  <w:style w:type="paragraph" w:styleId="BodyText2">
    <w:name w:val="Body Text 2"/>
    <w:basedOn w:val="Normal"/>
    <w:rsid w:val="0030454D"/>
    <w:pPr>
      <w:widowControl w:val="0"/>
      <w:spacing w:before="240" w:line="360" w:lineRule="auto"/>
    </w:pPr>
    <w:rPr>
      <w:b/>
      <w:color w:val="800000"/>
      <w:sz w:val="22"/>
    </w:rPr>
  </w:style>
  <w:style w:type="paragraph" w:styleId="BodyText3">
    <w:name w:val="Body Text 3"/>
    <w:basedOn w:val="Normal"/>
    <w:link w:val="BodyText3Char"/>
    <w:rsid w:val="0030454D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customStyle="1" w:styleId="LogoBox">
    <w:name w:val="Logo Box"/>
    <w:basedOn w:val="BodyText3"/>
    <w:link w:val="LogoBoxChar"/>
    <w:qFormat/>
    <w:rsid w:val="006F773F"/>
    <w:pPr>
      <w:spacing w:line="250" w:lineRule="auto"/>
    </w:pPr>
    <w:rPr>
      <w:rFonts w:ascii="Times New Roman" w:hAnsi="Times New Roman"/>
      <w:color w:val="411D0E"/>
      <w:sz w:val="24"/>
    </w:rPr>
  </w:style>
  <w:style w:type="paragraph" w:customStyle="1" w:styleId="PhFax">
    <w:name w:val="Ph/Fax"/>
    <w:basedOn w:val="Normal"/>
    <w:link w:val="PhFaxChar"/>
    <w:qFormat/>
    <w:rsid w:val="006F773F"/>
    <w:pPr>
      <w:widowControl w:val="0"/>
      <w:jc w:val="center"/>
    </w:pPr>
    <w:rPr>
      <w:b/>
      <w:i/>
      <w:color w:val="411D0E"/>
      <w:sz w:val="24"/>
    </w:rPr>
  </w:style>
  <w:style w:type="character" w:customStyle="1" w:styleId="BodyText3Char">
    <w:name w:val="Body Text 3 Char"/>
    <w:basedOn w:val="DefaultParagraphFont"/>
    <w:link w:val="BodyText3"/>
    <w:rsid w:val="006F773F"/>
    <w:rPr>
      <w:rFonts w:ascii="Adobe Jenson Pro" w:hAnsi="Adobe Jenson Pro"/>
      <w:b/>
      <w:color w:val="800000"/>
      <w:kern w:val="28"/>
      <w:sz w:val="28"/>
    </w:rPr>
  </w:style>
  <w:style w:type="character" w:customStyle="1" w:styleId="LogoBoxChar">
    <w:name w:val="Logo Box Char"/>
    <w:basedOn w:val="BodyText3Char"/>
    <w:link w:val="LogoBox"/>
    <w:rsid w:val="006F773F"/>
    <w:rPr>
      <w:rFonts w:ascii="Adobe Jenson Pro" w:hAnsi="Adobe Jenson Pro"/>
      <w:b/>
      <w:color w:val="800000"/>
      <w:kern w:val="28"/>
      <w:sz w:val="28"/>
    </w:rPr>
  </w:style>
  <w:style w:type="paragraph" w:customStyle="1" w:styleId="address">
    <w:name w:val="address"/>
    <w:basedOn w:val="Normal"/>
    <w:link w:val="addressChar"/>
    <w:qFormat/>
    <w:rsid w:val="006F773F"/>
    <w:pPr>
      <w:widowControl w:val="0"/>
      <w:jc w:val="center"/>
    </w:pPr>
    <w:rPr>
      <w:color w:val="411D0E"/>
      <w:sz w:val="24"/>
    </w:rPr>
  </w:style>
  <w:style w:type="character" w:customStyle="1" w:styleId="PhFaxChar">
    <w:name w:val="Ph/Fax Char"/>
    <w:basedOn w:val="DefaultParagraphFont"/>
    <w:link w:val="PhFax"/>
    <w:rsid w:val="006F773F"/>
    <w:rPr>
      <w:b/>
      <w:i/>
      <w:color w:val="411D0E"/>
      <w:kern w:val="28"/>
      <w:sz w:val="24"/>
    </w:rPr>
  </w:style>
  <w:style w:type="paragraph" w:customStyle="1" w:styleId="website">
    <w:name w:val="website"/>
    <w:basedOn w:val="Normal"/>
    <w:link w:val="websiteChar"/>
    <w:qFormat/>
    <w:rsid w:val="006F773F"/>
    <w:pPr>
      <w:widowControl w:val="0"/>
      <w:jc w:val="center"/>
    </w:pPr>
    <w:rPr>
      <w:b/>
      <w:smallCaps/>
      <w:color w:val="411D0E"/>
      <w:sz w:val="24"/>
    </w:rPr>
  </w:style>
  <w:style w:type="character" w:customStyle="1" w:styleId="addressChar">
    <w:name w:val="address Char"/>
    <w:basedOn w:val="DefaultParagraphFont"/>
    <w:link w:val="address"/>
    <w:rsid w:val="006F773F"/>
    <w:rPr>
      <w:color w:val="411D0E"/>
      <w:kern w:val="28"/>
      <w:sz w:val="24"/>
    </w:rPr>
  </w:style>
  <w:style w:type="paragraph" w:customStyle="1" w:styleId="Photobox">
    <w:name w:val="Photo box"/>
    <w:basedOn w:val="Normal"/>
    <w:link w:val="PhotoboxChar"/>
    <w:qFormat/>
    <w:rsid w:val="006F773F"/>
    <w:pPr>
      <w:jc w:val="center"/>
    </w:pPr>
    <w:rPr>
      <w:i/>
      <w:color w:val="411D0E"/>
    </w:rPr>
  </w:style>
  <w:style w:type="character" w:customStyle="1" w:styleId="websiteChar">
    <w:name w:val="website Char"/>
    <w:basedOn w:val="DefaultParagraphFont"/>
    <w:link w:val="website"/>
    <w:rsid w:val="006F773F"/>
    <w:rPr>
      <w:b/>
      <w:smallCaps/>
      <w:color w:val="411D0E"/>
      <w:kern w:val="28"/>
      <w:sz w:val="24"/>
    </w:rPr>
  </w:style>
  <w:style w:type="paragraph" w:customStyle="1" w:styleId="PlaceHeadline">
    <w:name w:val="Place Headline"/>
    <w:basedOn w:val="BodyText3"/>
    <w:link w:val="PlaceHeadlineChar"/>
    <w:qFormat/>
    <w:rsid w:val="006F773F"/>
    <w:pPr>
      <w:spacing w:line="360" w:lineRule="auto"/>
    </w:pPr>
    <w:rPr>
      <w:rFonts w:ascii="Times New Roman" w:hAnsi="Times New Roman"/>
      <w:color w:val="411D0E"/>
    </w:rPr>
  </w:style>
  <w:style w:type="character" w:customStyle="1" w:styleId="PhotoboxChar">
    <w:name w:val="Photo box Char"/>
    <w:basedOn w:val="DefaultParagraphFont"/>
    <w:link w:val="Photobox"/>
    <w:rsid w:val="006F773F"/>
    <w:rPr>
      <w:i/>
      <w:color w:val="411D0E"/>
      <w:kern w:val="28"/>
    </w:rPr>
  </w:style>
  <w:style w:type="paragraph" w:customStyle="1" w:styleId="Taglinehere">
    <w:name w:val="Tagline here"/>
    <w:basedOn w:val="Normal"/>
    <w:link w:val="TaglinehereChar"/>
    <w:qFormat/>
    <w:rsid w:val="006F773F"/>
    <w:pPr>
      <w:widowControl w:val="0"/>
      <w:spacing w:line="384" w:lineRule="auto"/>
      <w:jc w:val="center"/>
    </w:pPr>
    <w:rPr>
      <w:color w:val="411D0E"/>
      <w:sz w:val="24"/>
    </w:rPr>
  </w:style>
  <w:style w:type="character" w:customStyle="1" w:styleId="PlaceHeadlineChar">
    <w:name w:val="Place Headline Char"/>
    <w:basedOn w:val="BodyText3Char"/>
    <w:link w:val="PlaceHeadline"/>
    <w:rsid w:val="006F773F"/>
    <w:rPr>
      <w:rFonts w:ascii="Adobe Jenson Pro" w:hAnsi="Adobe Jenson Pro"/>
      <w:b/>
      <w:color w:val="411D0E"/>
      <w:kern w:val="28"/>
      <w:sz w:val="28"/>
    </w:rPr>
  </w:style>
  <w:style w:type="paragraph" w:customStyle="1" w:styleId="Subhead">
    <w:name w:val="Subhead"/>
    <w:basedOn w:val="Normal"/>
    <w:link w:val="SubheadChar"/>
    <w:qFormat/>
    <w:rsid w:val="006F773F"/>
    <w:pPr>
      <w:jc w:val="center"/>
    </w:pPr>
    <w:rPr>
      <w:color w:val="411D0E"/>
    </w:rPr>
  </w:style>
  <w:style w:type="character" w:customStyle="1" w:styleId="TaglinehereChar">
    <w:name w:val="Tagline here Char"/>
    <w:basedOn w:val="DefaultParagraphFont"/>
    <w:link w:val="Taglinehere"/>
    <w:rsid w:val="006F773F"/>
    <w:rPr>
      <w:color w:val="411D0E"/>
      <w:kern w:val="28"/>
      <w:sz w:val="24"/>
    </w:rPr>
  </w:style>
  <w:style w:type="paragraph" w:customStyle="1" w:styleId="Caption1">
    <w:name w:val="Caption1"/>
    <w:basedOn w:val="Normal"/>
    <w:link w:val="captionChar"/>
    <w:qFormat/>
    <w:rsid w:val="006F773F"/>
    <w:rPr>
      <w:i/>
      <w:color w:val="411D0E"/>
    </w:rPr>
  </w:style>
  <w:style w:type="character" w:customStyle="1" w:styleId="SubheadChar">
    <w:name w:val="Subhead Char"/>
    <w:basedOn w:val="DefaultParagraphFont"/>
    <w:link w:val="Subhead"/>
    <w:rsid w:val="006F773F"/>
    <w:rPr>
      <w:color w:val="411D0E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55D"/>
    <w:rPr>
      <w:rFonts w:ascii="Tahoma" w:hAnsi="Tahoma" w:cs="Tahoma"/>
      <w:sz w:val="16"/>
      <w:szCs w:val="16"/>
    </w:rPr>
  </w:style>
  <w:style w:type="character" w:customStyle="1" w:styleId="captionChar">
    <w:name w:val="caption Char"/>
    <w:basedOn w:val="DefaultParagraphFont"/>
    <w:link w:val="Caption1"/>
    <w:rsid w:val="006F773F"/>
    <w:rPr>
      <w:i/>
      <w:color w:val="411D0E"/>
      <w:kern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55D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C84C40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9C7E41"/>
    <w:rPr>
      <w:color w:val="493A17"/>
      <w:kern w:val="28"/>
      <w:sz w:val="22"/>
    </w:rPr>
  </w:style>
  <w:style w:type="character" w:customStyle="1" w:styleId="Heading4Char">
    <w:name w:val="Heading 4 Char"/>
    <w:basedOn w:val="DefaultParagraphFont"/>
    <w:link w:val="Heading4"/>
    <w:rsid w:val="00143737"/>
    <w:rPr>
      <w:b/>
      <w:color w:val="800000"/>
      <w:kern w:val="28"/>
      <w:sz w:val="24"/>
    </w:rPr>
  </w:style>
  <w:style w:type="paragraph" w:customStyle="1" w:styleId="default">
    <w:name w:val="default"/>
    <w:basedOn w:val="Normal"/>
    <w:rsid w:val="00F004DD"/>
    <w:pPr>
      <w:autoSpaceDE w:val="0"/>
      <w:autoSpaceDN w:val="0"/>
    </w:pPr>
    <w:rPr>
      <w:rFonts w:ascii="Arial" w:eastAsiaTheme="minorHAnsi" w:hAnsi="Arial" w:cs="Arial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5B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6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mailto:rfa@cosb.us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rfa@cosb.us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zapata\AppData\Roaming\Microsoft\Templates\HP_HealthModern_Brochure_TP1037883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20CDB7-AAC9-4979-A1BB-9813F96C2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HP_HealthModern_Brochure_TP10378832</Template>
  <TotalTime>42</TotalTime>
  <Pages>2</Pages>
  <Words>1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CWS/CMS State of California Project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rzapata</dc:creator>
  <cp:lastModifiedBy>Melissa Perez</cp:lastModifiedBy>
  <cp:revision>7</cp:revision>
  <cp:lastPrinted>2020-03-10T17:06:00Z</cp:lastPrinted>
  <dcterms:created xsi:type="dcterms:W3CDTF">2019-10-07T20:18:00Z</dcterms:created>
  <dcterms:modified xsi:type="dcterms:W3CDTF">2020-03-10T17:09:00Z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TC103788329990</vt:lpwstr>
  </property>
</Properties>
</file>